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66E" w:rsidRPr="0000371B" w:rsidRDefault="0050566E" w:rsidP="00095A28">
      <w:pPr>
        <w:autoSpaceDE w:val="0"/>
        <w:autoSpaceDN w:val="0"/>
        <w:adjustRightInd w:val="0"/>
        <w:ind w:right="-1"/>
        <w:rPr>
          <w:sz w:val="24"/>
          <w:szCs w:val="24"/>
        </w:rPr>
      </w:pPr>
    </w:p>
    <w:p w:rsidR="00802697" w:rsidRPr="00017B39" w:rsidRDefault="00C213D0" w:rsidP="00095A28">
      <w:pPr>
        <w:autoSpaceDE w:val="0"/>
        <w:autoSpaceDN w:val="0"/>
        <w:adjustRightInd w:val="0"/>
        <w:ind w:right="-1"/>
        <w:rPr>
          <w:sz w:val="24"/>
          <w:szCs w:val="24"/>
        </w:rPr>
      </w:pPr>
      <w:r>
        <w:rPr>
          <w:sz w:val="24"/>
          <w:szCs w:val="24"/>
        </w:rPr>
        <w:t>Si</w:t>
      </w:r>
      <w:r w:rsidR="008D754D" w:rsidRPr="00017B39">
        <w:rPr>
          <w:sz w:val="24"/>
          <w:szCs w:val="24"/>
        </w:rPr>
        <w:t>ena,</w:t>
      </w:r>
      <w:r w:rsidR="008118FA" w:rsidRPr="00017B39">
        <w:rPr>
          <w:sz w:val="24"/>
          <w:szCs w:val="24"/>
        </w:rPr>
        <w:t xml:space="preserve"> </w:t>
      </w:r>
      <w:r w:rsidR="00740456">
        <w:rPr>
          <w:sz w:val="24"/>
          <w:szCs w:val="24"/>
        </w:rPr>
        <w:t>19</w:t>
      </w:r>
      <w:r w:rsidR="00860E55">
        <w:rPr>
          <w:sz w:val="24"/>
          <w:szCs w:val="24"/>
        </w:rPr>
        <w:t xml:space="preserve"> Luglio</w:t>
      </w:r>
      <w:r w:rsidR="00DF2B3A">
        <w:rPr>
          <w:sz w:val="24"/>
          <w:szCs w:val="24"/>
        </w:rPr>
        <w:t xml:space="preserve"> </w:t>
      </w:r>
      <w:r w:rsidR="0013469A" w:rsidRPr="00017B39">
        <w:rPr>
          <w:sz w:val="24"/>
          <w:szCs w:val="24"/>
        </w:rPr>
        <w:t>20</w:t>
      </w:r>
      <w:r w:rsidR="00CC5271">
        <w:rPr>
          <w:sz w:val="24"/>
          <w:szCs w:val="24"/>
        </w:rPr>
        <w:t>21</w:t>
      </w:r>
    </w:p>
    <w:p w:rsidR="00CB4CD9" w:rsidRDefault="00CB4CD9" w:rsidP="00095A28">
      <w:pPr>
        <w:autoSpaceDE w:val="0"/>
        <w:autoSpaceDN w:val="0"/>
        <w:adjustRightInd w:val="0"/>
        <w:ind w:right="-1"/>
        <w:jc w:val="both"/>
        <w:rPr>
          <w:color w:val="000000"/>
          <w:sz w:val="24"/>
          <w:szCs w:val="24"/>
        </w:rPr>
      </w:pPr>
    </w:p>
    <w:p w:rsidR="00FF4933" w:rsidRDefault="00FF4933" w:rsidP="00095A28">
      <w:pPr>
        <w:autoSpaceDE w:val="0"/>
        <w:autoSpaceDN w:val="0"/>
        <w:adjustRightInd w:val="0"/>
        <w:ind w:right="-1"/>
        <w:jc w:val="both"/>
        <w:rPr>
          <w:color w:val="000000"/>
          <w:sz w:val="24"/>
          <w:szCs w:val="24"/>
        </w:rPr>
      </w:pPr>
    </w:p>
    <w:p w:rsidR="009A07E9" w:rsidRPr="007031BE" w:rsidRDefault="006B4B3E" w:rsidP="009A07E9">
      <w:pPr>
        <w:autoSpaceDE w:val="0"/>
        <w:autoSpaceDN w:val="0"/>
        <w:adjustRightInd w:val="0"/>
        <w:ind w:right="-1"/>
        <w:jc w:val="center"/>
        <w:rPr>
          <w:color w:val="000000"/>
          <w:sz w:val="32"/>
          <w:szCs w:val="32"/>
        </w:rPr>
      </w:pPr>
      <w:r w:rsidRPr="007031BE">
        <w:rPr>
          <w:b/>
          <w:bCs/>
          <w:sz w:val="32"/>
          <w:szCs w:val="32"/>
        </w:rPr>
        <w:t>COMUNICATO STAMPA</w:t>
      </w:r>
    </w:p>
    <w:p w:rsidR="009A07E9" w:rsidRDefault="009A07E9" w:rsidP="009A07E9">
      <w:pPr>
        <w:autoSpaceDE w:val="0"/>
        <w:autoSpaceDN w:val="0"/>
        <w:adjustRightInd w:val="0"/>
        <w:ind w:right="-1"/>
        <w:jc w:val="center"/>
        <w:rPr>
          <w:color w:val="000000"/>
          <w:sz w:val="26"/>
          <w:szCs w:val="26"/>
        </w:rPr>
      </w:pPr>
    </w:p>
    <w:p w:rsidR="001C1F0D" w:rsidRDefault="001C1F0D" w:rsidP="009A07E9">
      <w:pPr>
        <w:autoSpaceDE w:val="0"/>
        <w:autoSpaceDN w:val="0"/>
        <w:adjustRightInd w:val="0"/>
        <w:ind w:right="-1"/>
        <w:jc w:val="center"/>
        <w:rPr>
          <w:b/>
          <w:color w:val="000000"/>
          <w:sz w:val="26"/>
          <w:szCs w:val="26"/>
        </w:rPr>
      </w:pPr>
      <w:proofErr w:type="spellStart"/>
      <w:proofErr w:type="gramStart"/>
      <w:r w:rsidRPr="001C1F0D">
        <w:rPr>
          <w:b/>
          <w:color w:val="000000"/>
          <w:sz w:val="26"/>
          <w:szCs w:val="26"/>
        </w:rPr>
        <w:t>dESTATEvi</w:t>
      </w:r>
      <w:proofErr w:type="spellEnd"/>
      <w:proofErr w:type="gramEnd"/>
      <w:r w:rsidRPr="001C1F0D">
        <w:rPr>
          <w:b/>
          <w:color w:val="000000"/>
          <w:sz w:val="26"/>
          <w:szCs w:val="26"/>
        </w:rPr>
        <w:t>!</w:t>
      </w:r>
    </w:p>
    <w:p w:rsidR="001C1F0D" w:rsidRDefault="001C1F0D" w:rsidP="009A07E9">
      <w:pPr>
        <w:autoSpaceDE w:val="0"/>
        <w:autoSpaceDN w:val="0"/>
        <w:adjustRightInd w:val="0"/>
        <w:ind w:right="-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con le serate artistiche all’Accademia dei Fisiocritici</w:t>
      </w:r>
    </w:p>
    <w:p w:rsidR="001C1F0D" w:rsidRPr="001C1F0D" w:rsidRDefault="001C1F0D" w:rsidP="009A07E9">
      <w:pPr>
        <w:autoSpaceDE w:val="0"/>
        <w:autoSpaceDN w:val="0"/>
        <w:adjustRightInd w:val="0"/>
        <w:ind w:right="-1"/>
        <w:jc w:val="center"/>
        <w:rPr>
          <w:color w:val="000000"/>
          <w:sz w:val="26"/>
          <w:szCs w:val="26"/>
        </w:rPr>
      </w:pPr>
    </w:p>
    <w:p w:rsidR="004866A5" w:rsidRDefault="004866A5" w:rsidP="00182DD9">
      <w:pPr>
        <w:jc w:val="center"/>
        <w:rPr>
          <w:sz w:val="28"/>
          <w:szCs w:val="28"/>
        </w:rPr>
      </w:pPr>
      <w:r>
        <w:rPr>
          <w:sz w:val="28"/>
          <w:szCs w:val="28"/>
        </w:rPr>
        <w:t>20 luglio 2021</w:t>
      </w:r>
    </w:p>
    <w:p w:rsidR="00113CFC" w:rsidRDefault="004866A5" w:rsidP="00182DD9">
      <w:pPr>
        <w:jc w:val="center"/>
        <w:rPr>
          <w:sz w:val="28"/>
          <w:szCs w:val="28"/>
        </w:rPr>
      </w:pPr>
      <w:r w:rsidRPr="004866A5">
        <w:rPr>
          <w:b/>
          <w:sz w:val="28"/>
          <w:szCs w:val="28"/>
        </w:rPr>
        <w:t>Il</w:t>
      </w:r>
      <w:r w:rsidR="00113CFC" w:rsidRPr="004866A5">
        <w:rPr>
          <w:b/>
          <w:sz w:val="28"/>
          <w:szCs w:val="28"/>
        </w:rPr>
        <w:t xml:space="preserve"> canto della balena</w:t>
      </w:r>
      <w:r w:rsidR="00113CFC">
        <w:rPr>
          <w:sz w:val="28"/>
          <w:szCs w:val="28"/>
        </w:rPr>
        <w:t xml:space="preserve"> </w:t>
      </w:r>
    </w:p>
    <w:p w:rsidR="004866A5" w:rsidRDefault="004866A5" w:rsidP="00182DD9">
      <w:pPr>
        <w:jc w:val="center"/>
        <w:rPr>
          <w:sz w:val="28"/>
          <w:szCs w:val="28"/>
        </w:rPr>
      </w:pPr>
    </w:p>
    <w:p w:rsidR="004866A5" w:rsidRDefault="004866A5" w:rsidP="00182DD9">
      <w:pPr>
        <w:jc w:val="center"/>
        <w:rPr>
          <w:sz w:val="28"/>
          <w:szCs w:val="28"/>
        </w:rPr>
      </w:pPr>
      <w:r>
        <w:rPr>
          <w:sz w:val="28"/>
          <w:szCs w:val="28"/>
        </w:rPr>
        <w:t>28 luglio 2021</w:t>
      </w:r>
    </w:p>
    <w:p w:rsidR="00113CFC" w:rsidRPr="004866A5" w:rsidRDefault="00113CFC" w:rsidP="00182DD9">
      <w:pPr>
        <w:jc w:val="center"/>
        <w:rPr>
          <w:b/>
          <w:sz w:val="28"/>
          <w:szCs w:val="28"/>
        </w:rPr>
      </w:pPr>
      <w:proofErr w:type="spellStart"/>
      <w:r w:rsidRPr="004866A5">
        <w:rPr>
          <w:b/>
          <w:sz w:val="28"/>
          <w:szCs w:val="28"/>
        </w:rPr>
        <w:t>PoetAstri</w:t>
      </w:r>
      <w:proofErr w:type="spellEnd"/>
    </w:p>
    <w:p w:rsidR="00113CFC" w:rsidRPr="00435832" w:rsidRDefault="004866A5" w:rsidP="00182DD9">
      <w:pPr>
        <w:jc w:val="center"/>
        <w:rPr>
          <w:b/>
          <w:sz w:val="26"/>
          <w:szCs w:val="26"/>
        </w:rPr>
      </w:pPr>
      <w:proofErr w:type="gramStart"/>
      <w:r w:rsidRPr="00435832">
        <w:rPr>
          <w:b/>
          <w:sz w:val="26"/>
          <w:szCs w:val="26"/>
        </w:rPr>
        <w:t>chiacchiere</w:t>
      </w:r>
      <w:proofErr w:type="gramEnd"/>
      <w:r w:rsidRPr="00435832">
        <w:rPr>
          <w:b/>
          <w:sz w:val="26"/>
          <w:szCs w:val="26"/>
        </w:rPr>
        <w:t xml:space="preserve"> al </w:t>
      </w:r>
      <w:r w:rsidR="00411F52">
        <w:rPr>
          <w:b/>
          <w:sz w:val="26"/>
          <w:szCs w:val="26"/>
        </w:rPr>
        <w:t>M</w:t>
      </w:r>
      <w:r w:rsidRPr="00435832">
        <w:rPr>
          <w:b/>
          <w:sz w:val="26"/>
          <w:szCs w:val="26"/>
        </w:rPr>
        <w:t>useo tra il lusco e il brusco</w:t>
      </w:r>
    </w:p>
    <w:p w:rsidR="004866A5" w:rsidRDefault="004866A5" w:rsidP="00182DD9">
      <w:pPr>
        <w:jc w:val="center"/>
        <w:rPr>
          <w:sz w:val="28"/>
          <w:szCs w:val="28"/>
        </w:rPr>
      </w:pPr>
    </w:p>
    <w:p w:rsidR="00962247" w:rsidRPr="00435832" w:rsidRDefault="00983E61" w:rsidP="009A07E9">
      <w:pPr>
        <w:autoSpaceDE w:val="0"/>
        <w:autoSpaceDN w:val="0"/>
        <w:adjustRightInd w:val="0"/>
        <w:ind w:right="-1"/>
        <w:jc w:val="center"/>
        <w:rPr>
          <w:color w:val="000000"/>
          <w:sz w:val="22"/>
          <w:szCs w:val="22"/>
        </w:rPr>
      </w:pPr>
      <w:r w:rsidRPr="00435832">
        <w:rPr>
          <w:color w:val="000000"/>
          <w:sz w:val="22"/>
          <w:szCs w:val="22"/>
        </w:rPr>
        <w:t>Locandine</w:t>
      </w:r>
    </w:p>
    <w:p w:rsidR="00983E61" w:rsidRPr="00435832" w:rsidRDefault="000732DC" w:rsidP="00463BE8">
      <w:pPr>
        <w:jc w:val="center"/>
        <w:rPr>
          <w:sz w:val="22"/>
          <w:szCs w:val="22"/>
        </w:rPr>
      </w:pPr>
      <w:hyperlink r:id="rId8" w:history="1">
        <w:r w:rsidR="00435832" w:rsidRPr="00435832">
          <w:rPr>
            <w:rStyle w:val="Collegamentoipertestuale"/>
            <w:sz w:val="22"/>
            <w:szCs w:val="22"/>
          </w:rPr>
          <w:t>https://www.fisiocritici.it/images/pdf/Eventi/2021/2021.07.20_Loc._dESTATEvi_Amat.Lab.pdf</w:t>
        </w:r>
      </w:hyperlink>
    </w:p>
    <w:p w:rsidR="00435832" w:rsidRPr="00435832" w:rsidRDefault="00435832" w:rsidP="00463BE8">
      <w:pPr>
        <w:jc w:val="center"/>
        <w:rPr>
          <w:sz w:val="22"/>
          <w:szCs w:val="22"/>
        </w:rPr>
      </w:pPr>
      <w:r w:rsidRPr="00435832">
        <w:rPr>
          <w:sz w:val="22"/>
          <w:szCs w:val="22"/>
        </w:rPr>
        <w:t>https://www.fisiocritici.it/images/pdf/Eventi/2021/2021.07.28_Loc._dESTATEvi_Burroni_e_Chechi.pdf</w:t>
      </w:r>
    </w:p>
    <w:p w:rsidR="00435832" w:rsidRDefault="00435832" w:rsidP="00463BE8">
      <w:pPr>
        <w:jc w:val="center"/>
        <w:rPr>
          <w:sz w:val="24"/>
          <w:szCs w:val="24"/>
        </w:rPr>
      </w:pPr>
    </w:p>
    <w:p w:rsidR="00435832" w:rsidRPr="00D240C6" w:rsidRDefault="00435832" w:rsidP="00463BE8">
      <w:pPr>
        <w:jc w:val="center"/>
        <w:rPr>
          <w:sz w:val="24"/>
          <w:szCs w:val="24"/>
        </w:rPr>
      </w:pPr>
    </w:p>
    <w:p w:rsidR="00DD27E1" w:rsidRDefault="00113CFC" w:rsidP="004866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Ancora due </w:t>
      </w:r>
      <w:r w:rsidR="00DD27E1">
        <w:rPr>
          <w:sz w:val="24"/>
          <w:szCs w:val="24"/>
        </w:rPr>
        <w:t>appuntamenti</w:t>
      </w:r>
      <w:r w:rsidR="00E26515" w:rsidRPr="004967EA">
        <w:rPr>
          <w:sz w:val="24"/>
          <w:szCs w:val="24"/>
        </w:rPr>
        <w:t xml:space="preserve"> </w:t>
      </w:r>
      <w:r>
        <w:rPr>
          <w:sz w:val="24"/>
          <w:szCs w:val="24"/>
        </w:rPr>
        <w:t>per le serate artistiche di “d’</w:t>
      </w:r>
      <w:proofErr w:type="spellStart"/>
      <w:r>
        <w:rPr>
          <w:sz w:val="24"/>
          <w:szCs w:val="24"/>
        </w:rPr>
        <w:t>ESTATEvi</w:t>
      </w:r>
      <w:proofErr w:type="spellEnd"/>
      <w:r>
        <w:rPr>
          <w:sz w:val="24"/>
          <w:szCs w:val="24"/>
        </w:rPr>
        <w:t xml:space="preserve">!” il </w:t>
      </w:r>
      <w:r w:rsidR="004967EA">
        <w:rPr>
          <w:sz w:val="24"/>
          <w:szCs w:val="24"/>
        </w:rPr>
        <w:t xml:space="preserve">20 e 28 luglio alle ore 21.30 </w:t>
      </w:r>
      <w:r w:rsidR="009136C4">
        <w:rPr>
          <w:sz w:val="24"/>
          <w:szCs w:val="24"/>
        </w:rPr>
        <w:t>nello scenario della corte a cielo aperto de</w:t>
      </w:r>
      <w:r w:rsidR="00E26515" w:rsidRPr="004967EA">
        <w:rPr>
          <w:sz w:val="24"/>
          <w:szCs w:val="24"/>
        </w:rPr>
        <w:t>ll’</w:t>
      </w:r>
      <w:r w:rsidR="004967EA" w:rsidRPr="004967EA">
        <w:rPr>
          <w:sz w:val="24"/>
          <w:szCs w:val="24"/>
        </w:rPr>
        <w:t>Accademia dei Fisiocritici</w:t>
      </w:r>
      <w:r w:rsidR="009136C4">
        <w:rPr>
          <w:sz w:val="24"/>
          <w:szCs w:val="24"/>
        </w:rPr>
        <w:t xml:space="preserve"> in compagnia dello scheletro di balenottera.</w:t>
      </w:r>
      <w:r w:rsidR="004967EA" w:rsidRPr="004967EA">
        <w:rPr>
          <w:sz w:val="24"/>
          <w:szCs w:val="24"/>
        </w:rPr>
        <w:t xml:space="preserve"> </w:t>
      </w:r>
      <w:r w:rsidR="0084445F" w:rsidRPr="00182DD9">
        <w:rPr>
          <w:sz w:val="24"/>
          <w:szCs w:val="24"/>
        </w:rPr>
        <w:t>Ingresso: 10,00 €</w:t>
      </w:r>
      <w:r w:rsidR="0084445F">
        <w:rPr>
          <w:sz w:val="24"/>
          <w:szCs w:val="24"/>
        </w:rPr>
        <w:t xml:space="preserve">. </w:t>
      </w:r>
      <w:r w:rsidR="009136C4">
        <w:rPr>
          <w:sz w:val="24"/>
          <w:szCs w:val="24"/>
        </w:rPr>
        <w:t>P</w:t>
      </w:r>
      <w:r w:rsidR="00B8776D" w:rsidRPr="00182DD9">
        <w:rPr>
          <w:sz w:val="24"/>
          <w:szCs w:val="24"/>
        </w:rPr>
        <w:t xml:space="preserve">renotazione obbligatoria </w:t>
      </w:r>
      <w:r w:rsidR="00B8776D">
        <w:rPr>
          <w:sz w:val="24"/>
          <w:szCs w:val="24"/>
        </w:rPr>
        <w:t xml:space="preserve">con mail a </w:t>
      </w:r>
      <w:hyperlink r:id="rId9" w:tgtFrame="_blank" w:history="1">
        <w:r w:rsidR="00B8776D" w:rsidRPr="00182DD9">
          <w:rPr>
            <w:rStyle w:val="Collegamentoipertestuale"/>
            <w:sz w:val="24"/>
            <w:szCs w:val="24"/>
          </w:rPr>
          <w:t>eventi@fisiocritici.it</w:t>
        </w:r>
      </w:hyperlink>
      <w:r w:rsidR="00B8776D">
        <w:rPr>
          <w:rStyle w:val="Collegamentoipertestuale"/>
          <w:sz w:val="24"/>
          <w:szCs w:val="24"/>
        </w:rPr>
        <w:t xml:space="preserve"> </w:t>
      </w:r>
      <w:r w:rsidR="009136C4">
        <w:rPr>
          <w:sz w:val="24"/>
          <w:szCs w:val="24"/>
        </w:rPr>
        <w:t>fino ad esaurimento dei posti disponibili</w:t>
      </w:r>
      <w:r w:rsidR="00B8776D">
        <w:rPr>
          <w:sz w:val="24"/>
          <w:szCs w:val="24"/>
        </w:rPr>
        <w:t xml:space="preserve">. </w:t>
      </w:r>
    </w:p>
    <w:p w:rsidR="00DC304B" w:rsidRDefault="004866A5" w:rsidP="004866A5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“Il Canto de</w:t>
      </w:r>
      <w:r w:rsidRPr="0084445F">
        <w:rPr>
          <w:bCs/>
          <w:sz w:val="24"/>
          <w:szCs w:val="24"/>
        </w:rPr>
        <w:t>lla Balena</w:t>
      </w:r>
      <w:r>
        <w:rPr>
          <w:bCs/>
          <w:sz w:val="24"/>
          <w:szCs w:val="24"/>
        </w:rPr>
        <w:t>”</w:t>
      </w:r>
      <w:r w:rsidRPr="0084445F">
        <w:rPr>
          <w:bCs/>
          <w:sz w:val="24"/>
          <w:szCs w:val="24"/>
        </w:rPr>
        <w:t xml:space="preserve"> </w:t>
      </w:r>
      <w:r w:rsidR="0084445F">
        <w:rPr>
          <w:bCs/>
          <w:sz w:val="24"/>
          <w:szCs w:val="24"/>
        </w:rPr>
        <w:t xml:space="preserve">è il </w:t>
      </w:r>
      <w:r w:rsidR="00DC304B" w:rsidRPr="0084445F">
        <w:rPr>
          <w:bCs/>
          <w:sz w:val="24"/>
          <w:szCs w:val="24"/>
        </w:rPr>
        <w:t xml:space="preserve">titolo dello spettacolo </w:t>
      </w:r>
      <w:r>
        <w:rPr>
          <w:bCs/>
          <w:sz w:val="24"/>
          <w:szCs w:val="24"/>
        </w:rPr>
        <w:t xml:space="preserve">del 20 luglio con </w:t>
      </w:r>
      <w:r w:rsidR="00DC304B" w:rsidRPr="0084445F">
        <w:rPr>
          <w:bCs/>
          <w:sz w:val="24"/>
          <w:szCs w:val="24"/>
        </w:rPr>
        <w:t xml:space="preserve">gli Unconventional </w:t>
      </w:r>
      <w:proofErr w:type="spellStart"/>
      <w:r w:rsidR="00DC304B" w:rsidRPr="0084445F">
        <w:rPr>
          <w:bCs/>
          <w:sz w:val="24"/>
          <w:szCs w:val="24"/>
        </w:rPr>
        <w:t>Singers</w:t>
      </w:r>
      <w:proofErr w:type="spellEnd"/>
      <w:r w:rsidR="00DC304B" w:rsidRPr="008444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di </w:t>
      </w:r>
      <w:proofErr w:type="spellStart"/>
      <w:r>
        <w:rPr>
          <w:sz w:val="24"/>
          <w:szCs w:val="24"/>
        </w:rPr>
        <w:t>Amat</w:t>
      </w:r>
      <w:proofErr w:type="spellEnd"/>
      <w:r>
        <w:rPr>
          <w:sz w:val="24"/>
          <w:szCs w:val="24"/>
        </w:rPr>
        <w:t xml:space="preserve"> (</w:t>
      </w:r>
      <w:r w:rsidR="00DC304B">
        <w:rPr>
          <w:sz w:val="24"/>
          <w:szCs w:val="24"/>
        </w:rPr>
        <w:t>Accademia Musica Arte Teatro</w:t>
      </w:r>
      <w:r>
        <w:rPr>
          <w:sz w:val="24"/>
          <w:szCs w:val="24"/>
        </w:rPr>
        <w:t>)</w:t>
      </w:r>
      <w:r w:rsidR="0084445F" w:rsidRPr="0084445F">
        <w:rPr>
          <w:sz w:val="24"/>
          <w:szCs w:val="24"/>
        </w:rPr>
        <w:t xml:space="preserve"> </w:t>
      </w:r>
      <w:r w:rsidR="0084445F">
        <w:rPr>
          <w:sz w:val="24"/>
          <w:szCs w:val="24"/>
        </w:rPr>
        <w:t>che allude al</w:t>
      </w:r>
      <w:r>
        <w:rPr>
          <w:sz w:val="24"/>
          <w:szCs w:val="24"/>
        </w:rPr>
        <w:t>l’originale</w:t>
      </w:r>
      <w:r w:rsidR="0084445F">
        <w:rPr>
          <w:sz w:val="24"/>
          <w:szCs w:val="24"/>
        </w:rPr>
        <w:t xml:space="preserve"> brano di apertura compost</w:t>
      </w:r>
      <w:r w:rsidR="0084445F">
        <w:rPr>
          <w:color w:val="1F497D"/>
          <w:sz w:val="24"/>
          <w:szCs w:val="24"/>
        </w:rPr>
        <w:t>o</w:t>
      </w:r>
      <w:r w:rsidR="0084445F">
        <w:rPr>
          <w:sz w:val="24"/>
          <w:szCs w:val="24"/>
        </w:rPr>
        <w:t xml:space="preserve"> appositamente per il Museo di Storia Naturale dell'Accademia</w:t>
      </w:r>
      <w:r>
        <w:rPr>
          <w:sz w:val="24"/>
          <w:szCs w:val="24"/>
        </w:rPr>
        <w:t>,</w:t>
      </w:r>
      <w:r w:rsidRPr="004866A5">
        <w:rPr>
          <w:sz w:val="24"/>
          <w:szCs w:val="24"/>
        </w:rPr>
        <w:t xml:space="preserve"> </w:t>
      </w:r>
      <w:r>
        <w:rPr>
          <w:sz w:val="24"/>
          <w:szCs w:val="24"/>
        </w:rPr>
        <w:t>ispirato</w:t>
      </w:r>
      <w:r w:rsidRPr="008444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 w:rsidRPr="0084445F">
        <w:rPr>
          <w:sz w:val="24"/>
          <w:szCs w:val="24"/>
        </w:rPr>
        <w:t>quell'insieme di suoni prodotti soprattutto dalle megattere</w:t>
      </w:r>
      <w:r>
        <w:rPr>
          <w:sz w:val="24"/>
          <w:szCs w:val="24"/>
        </w:rPr>
        <w:t xml:space="preserve">. </w:t>
      </w:r>
      <w:r w:rsidR="0084445F">
        <w:rPr>
          <w:sz w:val="24"/>
          <w:szCs w:val="24"/>
        </w:rPr>
        <w:t>Seguirà un’antologia per voci a cappella</w:t>
      </w:r>
      <w:r w:rsidR="0084445F">
        <w:rPr>
          <w:color w:val="1F497D"/>
          <w:sz w:val="24"/>
          <w:szCs w:val="24"/>
        </w:rPr>
        <w:t xml:space="preserve"> </w:t>
      </w:r>
      <w:r w:rsidR="0084445F">
        <w:rPr>
          <w:sz w:val="24"/>
          <w:szCs w:val="24"/>
        </w:rPr>
        <w:t>(senza l'ausilio di strumenti musicali) dal madrigale alla musica pop anni '50 interpretata</w:t>
      </w:r>
      <w:r w:rsidR="0084445F" w:rsidRPr="0084445F">
        <w:rPr>
          <w:sz w:val="24"/>
          <w:szCs w:val="24"/>
        </w:rPr>
        <w:t xml:space="preserve"> </w:t>
      </w:r>
      <w:r w:rsidR="0084445F">
        <w:rPr>
          <w:sz w:val="24"/>
          <w:szCs w:val="24"/>
        </w:rPr>
        <w:t>con un pizzico di ironia</w:t>
      </w:r>
      <w:r>
        <w:rPr>
          <w:sz w:val="24"/>
          <w:szCs w:val="24"/>
        </w:rPr>
        <w:t xml:space="preserve"> da </w:t>
      </w:r>
      <w:r w:rsidR="00DC304B">
        <w:rPr>
          <w:sz w:val="24"/>
          <w:szCs w:val="24"/>
        </w:rPr>
        <w:t>Costanza Renai, Francesca Lazzeroni, Floriano D’</w:t>
      </w:r>
      <w:r w:rsidR="00DC304B">
        <w:rPr>
          <w:color w:val="1F497D"/>
          <w:sz w:val="24"/>
          <w:szCs w:val="24"/>
        </w:rPr>
        <w:t>A</w:t>
      </w:r>
      <w:r w:rsidR="00DC304B">
        <w:rPr>
          <w:sz w:val="24"/>
          <w:szCs w:val="24"/>
        </w:rPr>
        <w:t xml:space="preserve">uria, Claudio Giovani, Tommaso </w:t>
      </w:r>
      <w:proofErr w:type="spellStart"/>
      <w:r w:rsidR="00DC304B">
        <w:rPr>
          <w:sz w:val="24"/>
          <w:szCs w:val="24"/>
        </w:rPr>
        <w:t>Corvaja</w:t>
      </w:r>
      <w:proofErr w:type="spellEnd"/>
      <w:r w:rsidR="00DC304B">
        <w:rPr>
          <w:sz w:val="24"/>
          <w:szCs w:val="24"/>
        </w:rPr>
        <w:t xml:space="preserve">, </w:t>
      </w:r>
      <w:proofErr w:type="spellStart"/>
      <w:r w:rsidR="00DC304B">
        <w:rPr>
          <w:sz w:val="24"/>
          <w:szCs w:val="24"/>
        </w:rPr>
        <w:t>Dielli</w:t>
      </w:r>
      <w:proofErr w:type="spellEnd"/>
      <w:r w:rsidR="00DC304B">
        <w:rPr>
          <w:sz w:val="24"/>
          <w:szCs w:val="24"/>
        </w:rPr>
        <w:t xml:space="preserve"> </w:t>
      </w:r>
      <w:proofErr w:type="spellStart"/>
      <w:r w:rsidR="00DC304B">
        <w:rPr>
          <w:sz w:val="24"/>
          <w:szCs w:val="24"/>
        </w:rPr>
        <w:t>Hoxha</w:t>
      </w:r>
      <w:proofErr w:type="spellEnd"/>
      <w:r w:rsidR="00DC304B" w:rsidRPr="0084445F">
        <w:rPr>
          <w:sz w:val="24"/>
          <w:szCs w:val="24"/>
        </w:rPr>
        <w:t xml:space="preserve">, </w:t>
      </w:r>
      <w:r>
        <w:rPr>
          <w:sz w:val="24"/>
          <w:szCs w:val="24"/>
        </w:rPr>
        <w:t>con la direzione di</w:t>
      </w:r>
      <w:r w:rsidR="00DC304B" w:rsidRPr="0084445F">
        <w:rPr>
          <w:sz w:val="24"/>
          <w:szCs w:val="24"/>
        </w:rPr>
        <w:t xml:space="preserve"> </w:t>
      </w:r>
      <w:r w:rsidR="00DC304B">
        <w:rPr>
          <w:sz w:val="24"/>
          <w:szCs w:val="24"/>
        </w:rPr>
        <w:t>Concetta Anastasi</w:t>
      </w:r>
      <w:r w:rsidR="0084445F">
        <w:rPr>
          <w:sz w:val="24"/>
          <w:szCs w:val="24"/>
        </w:rPr>
        <w:t>.</w:t>
      </w:r>
      <w:r w:rsidR="00DC304B">
        <w:rPr>
          <w:sz w:val="24"/>
          <w:szCs w:val="24"/>
        </w:rPr>
        <w:t xml:space="preserve"> </w:t>
      </w:r>
    </w:p>
    <w:p w:rsidR="009136C4" w:rsidRDefault="004866A5" w:rsidP="004866A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4866A5">
        <w:rPr>
          <w:color w:val="000000"/>
          <w:sz w:val="24"/>
          <w:szCs w:val="24"/>
        </w:rPr>
        <w:t xml:space="preserve">Il 28 luglio </w:t>
      </w:r>
      <w:r>
        <w:rPr>
          <w:color w:val="000000"/>
          <w:sz w:val="24"/>
          <w:szCs w:val="24"/>
        </w:rPr>
        <w:t>sarà</w:t>
      </w:r>
      <w:r w:rsidRPr="004866A5">
        <w:rPr>
          <w:color w:val="000000"/>
          <w:sz w:val="24"/>
          <w:szCs w:val="24"/>
        </w:rPr>
        <w:t xml:space="preserve"> la volta di </w:t>
      </w:r>
      <w:r w:rsidR="00411F52">
        <w:rPr>
          <w:sz w:val="24"/>
          <w:szCs w:val="24"/>
        </w:rPr>
        <w:t>“</w:t>
      </w:r>
      <w:proofErr w:type="spellStart"/>
      <w:r w:rsidR="00411F52">
        <w:rPr>
          <w:sz w:val="24"/>
          <w:szCs w:val="24"/>
        </w:rPr>
        <w:t>PoetAstri</w:t>
      </w:r>
      <w:proofErr w:type="spellEnd"/>
      <w:r w:rsidR="00411F52">
        <w:rPr>
          <w:sz w:val="24"/>
          <w:szCs w:val="24"/>
        </w:rPr>
        <w:t>: chiacchiere al M</w:t>
      </w:r>
      <w:bookmarkStart w:id="0" w:name="_GoBack"/>
      <w:bookmarkEnd w:id="0"/>
      <w:r w:rsidR="009136C4" w:rsidRPr="004866A5">
        <w:rPr>
          <w:sz w:val="24"/>
          <w:szCs w:val="24"/>
        </w:rPr>
        <w:t>useo tra il lusco e il brusco”</w:t>
      </w:r>
      <w:r w:rsidR="00410349" w:rsidRPr="004866A5">
        <w:rPr>
          <w:sz w:val="24"/>
          <w:szCs w:val="24"/>
        </w:rPr>
        <w:t xml:space="preserve"> con i performers</w:t>
      </w:r>
      <w:r w:rsidR="00410349">
        <w:rPr>
          <w:sz w:val="24"/>
          <w:szCs w:val="24"/>
        </w:rPr>
        <w:t xml:space="preserve"> </w:t>
      </w:r>
      <w:r w:rsidR="009136C4" w:rsidRPr="009136C4">
        <w:rPr>
          <w:bCs/>
          <w:sz w:val="24"/>
          <w:szCs w:val="24"/>
        </w:rPr>
        <w:t>Francesco Burroni</w:t>
      </w:r>
      <w:r w:rsidR="009136C4">
        <w:rPr>
          <w:bCs/>
          <w:sz w:val="24"/>
          <w:szCs w:val="24"/>
        </w:rPr>
        <w:t>,</w:t>
      </w:r>
      <w:r w:rsidR="009136C4" w:rsidRPr="009136C4">
        <w:rPr>
          <w:sz w:val="24"/>
          <w:szCs w:val="24"/>
        </w:rPr>
        <w:t xml:space="preserve"> attore e poeta</w:t>
      </w:r>
      <w:r w:rsidR="00983E61">
        <w:rPr>
          <w:sz w:val="24"/>
          <w:szCs w:val="24"/>
        </w:rPr>
        <w:t>,</w:t>
      </w:r>
      <w:r w:rsidR="009136C4">
        <w:rPr>
          <w:sz w:val="24"/>
          <w:szCs w:val="24"/>
        </w:rPr>
        <w:t xml:space="preserve"> e </w:t>
      </w:r>
      <w:r w:rsidR="009136C4" w:rsidRPr="009136C4">
        <w:rPr>
          <w:bCs/>
          <w:sz w:val="24"/>
          <w:szCs w:val="24"/>
        </w:rPr>
        <w:t>Mauro Chechi</w:t>
      </w:r>
      <w:r w:rsidR="00983E61">
        <w:rPr>
          <w:bCs/>
          <w:sz w:val="24"/>
          <w:szCs w:val="24"/>
        </w:rPr>
        <w:t>,</w:t>
      </w:r>
      <w:r w:rsidR="009136C4">
        <w:rPr>
          <w:sz w:val="24"/>
          <w:szCs w:val="24"/>
        </w:rPr>
        <w:t xml:space="preserve"> cantastorie</w:t>
      </w:r>
      <w:r w:rsidR="00983E61">
        <w:rPr>
          <w:sz w:val="24"/>
          <w:szCs w:val="24"/>
        </w:rPr>
        <w:t>,</w:t>
      </w:r>
      <w:r>
        <w:rPr>
          <w:sz w:val="24"/>
          <w:szCs w:val="24"/>
        </w:rPr>
        <w:t xml:space="preserve"> che intratterranno il pubblico con ra</w:t>
      </w:r>
      <w:r w:rsidR="009136C4">
        <w:rPr>
          <w:sz w:val="24"/>
          <w:szCs w:val="24"/>
        </w:rPr>
        <w:t>cconti, storie</w:t>
      </w:r>
      <w:r w:rsidR="00435832">
        <w:rPr>
          <w:sz w:val="24"/>
          <w:szCs w:val="24"/>
        </w:rPr>
        <w:t xml:space="preserve"> e</w:t>
      </w:r>
      <w:r w:rsidR="009136C4">
        <w:rPr>
          <w:sz w:val="24"/>
          <w:szCs w:val="24"/>
        </w:rPr>
        <w:t xml:space="preserve"> improvvisazioni </w:t>
      </w:r>
      <w:r w:rsidR="00435832">
        <w:rPr>
          <w:sz w:val="24"/>
          <w:szCs w:val="24"/>
        </w:rPr>
        <w:t>avvalendosi anche di</w:t>
      </w:r>
      <w:r>
        <w:rPr>
          <w:sz w:val="24"/>
          <w:szCs w:val="24"/>
        </w:rPr>
        <w:t xml:space="preserve"> proiezioni di</w:t>
      </w:r>
      <w:r w:rsidR="009136C4">
        <w:rPr>
          <w:sz w:val="24"/>
          <w:szCs w:val="24"/>
        </w:rPr>
        <w:t xml:space="preserve"> </w:t>
      </w:r>
      <w:r w:rsidR="009136C4" w:rsidRPr="004866A5">
        <w:rPr>
          <w:sz w:val="24"/>
          <w:szCs w:val="24"/>
        </w:rPr>
        <w:t xml:space="preserve">particolari </w:t>
      </w:r>
      <w:r w:rsidR="009136C4">
        <w:rPr>
          <w:sz w:val="24"/>
          <w:szCs w:val="24"/>
        </w:rPr>
        <w:t>reperti del Museo di Storia Naturale</w:t>
      </w:r>
      <w:r w:rsidR="009136C4">
        <w:rPr>
          <w:color w:val="1F497D"/>
          <w:sz w:val="24"/>
          <w:szCs w:val="24"/>
        </w:rPr>
        <w:t xml:space="preserve"> </w:t>
      </w:r>
      <w:r w:rsidR="009136C4">
        <w:rPr>
          <w:sz w:val="24"/>
          <w:szCs w:val="24"/>
        </w:rPr>
        <w:t>dell'Accademia dei Fisiocritici</w:t>
      </w:r>
      <w:r>
        <w:rPr>
          <w:sz w:val="24"/>
          <w:szCs w:val="24"/>
        </w:rPr>
        <w:t>.</w:t>
      </w:r>
    </w:p>
    <w:p w:rsidR="009136C4" w:rsidRDefault="009136C4" w:rsidP="0052108A">
      <w:pPr>
        <w:jc w:val="both"/>
        <w:rPr>
          <w:sz w:val="24"/>
          <w:szCs w:val="24"/>
        </w:rPr>
      </w:pPr>
    </w:p>
    <w:p w:rsidR="00EE1F23" w:rsidRPr="00492E4B" w:rsidRDefault="00EE1F23" w:rsidP="0052108A">
      <w:pPr>
        <w:jc w:val="both"/>
        <w:rPr>
          <w:bCs/>
          <w:sz w:val="24"/>
          <w:szCs w:val="24"/>
        </w:rPr>
      </w:pPr>
    </w:p>
    <w:p w:rsidR="002A500C" w:rsidRPr="00492E4B" w:rsidRDefault="002A500C" w:rsidP="002A500C">
      <w:pPr>
        <w:pStyle w:val="Testonormale1"/>
        <w:ind w:right="-1"/>
        <w:jc w:val="both"/>
        <w:rPr>
          <w:rFonts w:ascii="Times New Roman" w:eastAsia="Times New Roman" w:hAnsi="Times New Roman"/>
          <w:sz w:val="20"/>
          <w:szCs w:val="20"/>
        </w:rPr>
      </w:pPr>
      <w:r w:rsidRPr="00492E4B">
        <w:rPr>
          <w:rFonts w:ascii="Times New Roman" w:eastAsia="Times New Roman" w:hAnsi="Times New Roman"/>
          <w:sz w:val="20"/>
          <w:szCs w:val="20"/>
        </w:rPr>
        <w:t>CSAF2021</w:t>
      </w:r>
      <w:r w:rsidR="004866A5">
        <w:rPr>
          <w:rFonts w:ascii="Times New Roman" w:eastAsia="Times New Roman" w:hAnsi="Times New Roman"/>
          <w:sz w:val="20"/>
          <w:szCs w:val="20"/>
        </w:rPr>
        <w:t>/16</w:t>
      </w:r>
    </w:p>
    <w:p w:rsidR="002A500C" w:rsidRPr="00492E4B" w:rsidRDefault="002A500C" w:rsidP="002A500C">
      <w:pPr>
        <w:pStyle w:val="Testonormale1"/>
        <w:ind w:right="-1"/>
        <w:jc w:val="both"/>
        <w:rPr>
          <w:rFonts w:ascii="Times New Roman" w:eastAsia="Times New Roman" w:hAnsi="Times New Roman"/>
          <w:sz w:val="20"/>
          <w:szCs w:val="20"/>
        </w:rPr>
      </w:pPr>
    </w:p>
    <w:p w:rsidR="009A07E9" w:rsidRPr="006C3EC0" w:rsidRDefault="009A07E9" w:rsidP="006C3EC0">
      <w:pPr>
        <w:pStyle w:val="Testonormale1"/>
        <w:ind w:right="-1"/>
        <w:jc w:val="both"/>
        <w:rPr>
          <w:rFonts w:ascii="Times New Roman" w:eastAsia="Times New Roman" w:hAnsi="Times New Roman"/>
          <w:sz w:val="23"/>
          <w:szCs w:val="23"/>
        </w:rPr>
      </w:pPr>
      <w:r w:rsidRPr="006C3EC0">
        <w:rPr>
          <w:rFonts w:ascii="Times New Roman" w:eastAsia="Times New Roman" w:hAnsi="Times New Roman"/>
          <w:sz w:val="23"/>
          <w:szCs w:val="23"/>
        </w:rPr>
        <w:t>_________________________</w:t>
      </w:r>
      <w:r w:rsidR="00492E4B">
        <w:rPr>
          <w:rFonts w:ascii="Times New Roman" w:eastAsia="Times New Roman" w:hAnsi="Times New Roman"/>
          <w:sz w:val="23"/>
          <w:szCs w:val="23"/>
        </w:rPr>
        <w:t>__</w:t>
      </w:r>
    </w:p>
    <w:p w:rsidR="00492E4B" w:rsidRDefault="006B4B3E" w:rsidP="006C3EC0">
      <w:pPr>
        <w:pStyle w:val="Testonormale1"/>
        <w:ind w:right="-1"/>
        <w:jc w:val="both"/>
        <w:rPr>
          <w:rFonts w:ascii="Times New Roman" w:hAnsi="Times New Roman" w:cs="Times New Roman"/>
          <w:sz w:val="23"/>
          <w:szCs w:val="23"/>
        </w:rPr>
      </w:pPr>
      <w:r w:rsidRPr="006C3EC0">
        <w:rPr>
          <w:rFonts w:ascii="Times New Roman" w:hAnsi="Times New Roman" w:cs="Times New Roman"/>
          <w:sz w:val="23"/>
          <w:szCs w:val="23"/>
        </w:rPr>
        <w:t xml:space="preserve">Ufficio Stampa </w:t>
      </w:r>
    </w:p>
    <w:p w:rsidR="009A07E9" w:rsidRPr="006C3EC0" w:rsidRDefault="000732DC" w:rsidP="006C3EC0">
      <w:pPr>
        <w:pStyle w:val="Testonormale1"/>
        <w:ind w:right="-1"/>
        <w:jc w:val="both"/>
        <w:rPr>
          <w:rFonts w:ascii="Times New Roman" w:eastAsia="Times New Roman" w:hAnsi="Times New Roman"/>
          <w:color w:val="000000"/>
          <w:sz w:val="23"/>
          <w:szCs w:val="23"/>
        </w:rPr>
      </w:pPr>
      <w:hyperlink r:id="rId10" w:history="1">
        <w:r w:rsidR="006B4B3E" w:rsidRPr="006C3EC0">
          <w:rPr>
            <w:rFonts w:ascii="Times New Roman" w:eastAsia="Times New Roman" w:hAnsi="Times New Roman"/>
            <w:sz w:val="23"/>
            <w:szCs w:val="23"/>
          </w:rPr>
          <w:t>info@fisiocritici.it</w:t>
        </w:r>
      </w:hyperlink>
      <w:r w:rsidR="006B4B3E" w:rsidRPr="006C3EC0">
        <w:rPr>
          <w:rFonts w:ascii="Times New Roman" w:hAnsi="Times New Roman" w:cs="Times New Roman"/>
          <w:sz w:val="23"/>
          <w:szCs w:val="23"/>
        </w:rPr>
        <w:t xml:space="preserve"> - 349 8339277</w:t>
      </w:r>
    </w:p>
    <w:sectPr w:rsidR="009A07E9" w:rsidRPr="006C3EC0" w:rsidSect="00FD3CFC">
      <w:headerReference w:type="default" r:id="rId11"/>
      <w:footerReference w:type="default" r:id="rId12"/>
      <w:pgSz w:w="11906" w:h="16838"/>
      <w:pgMar w:top="851" w:right="1134" w:bottom="567" w:left="1134" w:header="284" w:footer="30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2DC" w:rsidRDefault="000732DC">
      <w:r>
        <w:separator/>
      </w:r>
    </w:p>
  </w:endnote>
  <w:endnote w:type="continuationSeparator" w:id="0">
    <w:p w:rsidR="000732DC" w:rsidRDefault="00073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">
    <w:altName w:val="D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Caslon Pro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7FED" w:rsidRDefault="00182DD9" w:rsidP="002F2227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182880</wp:posOffset>
              </wp:positionH>
              <wp:positionV relativeFrom="paragraph">
                <wp:posOffset>100330</wp:posOffset>
              </wp:positionV>
              <wp:extent cx="5899150" cy="19050"/>
              <wp:effectExtent l="0" t="0" r="25400" b="19050"/>
              <wp:wrapNone/>
              <wp:docPr id="4" name="Connettore 1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899150" cy="1905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/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A42EF1" id="Connettore 1 2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7.9pt" to="478.9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" strokecolor="#a5a5a5"/>
          </w:pict>
        </mc:Fallback>
      </mc:AlternateContent>
    </w:r>
  </w:p>
  <w:p w:rsidR="00037FED" w:rsidRPr="00A13776" w:rsidRDefault="00037FED" w:rsidP="0017152F">
    <w:pPr>
      <w:pStyle w:val="Pidipagina"/>
      <w:tabs>
        <w:tab w:val="clear" w:pos="9638"/>
      </w:tabs>
      <w:jc w:val="center"/>
    </w:pPr>
    <w:r w:rsidRPr="00A13776">
      <w:rPr>
        <w:smallCaps/>
      </w:rPr>
      <w:t>Accademia dei Fisiocritici</w:t>
    </w:r>
    <w:r w:rsidRPr="00A13776">
      <w:t xml:space="preserve"> onlus – Piazzetta Silvio Gigli, 2 – 53100 Siena</w:t>
    </w:r>
  </w:p>
  <w:p w:rsidR="00037FED" w:rsidRPr="000A74DE" w:rsidRDefault="00037FED" w:rsidP="0017152F">
    <w:pPr>
      <w:pStyle w:val="Pidipagina"/>
      <w:jc w:val="center"/>
      <w:rPr>
        <w:lang w:val="en-US"/>
      </w:rPr>
    </w:pPr>
    <w:r w:rsidRPr="00437FA2">
      <w:rPr>
        <w:lang w:val="en-US"/>
      </w:rPr>
      <w:t>tel. 39 0577 47002 - fisiocritici@fisiocritici.it - www.fisiocritici.it</w:t>
    </w:r>
    <w:r>
      <w:rPr>
        <w:lang w:val="en-US"/>
      </w:rPr>
      <w:t xml:space="preserve"> - </w:t>
    </w:r>
    <w:r>
      <w:rPr>
        <w:rFonts w:eastAsia="Calibri" w:cs="Consolas"/>
        <w:noProof/>
      </w:rPr>
      <w:drawing>
        <wp:inline distT="0" distB="0" distL="0" distR="0">
          <wp:extent cx="144780" cy="121920"/>
          <wp:effectExtent l="19050" t="0" r="7620" b="0"/>
          <wp:docPr id="1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" cy="12192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0A74DE">
      <w:rPr>
        <w:lang w:val="en-US"/>
      </w:rPr>
      <w:t xml:space="preserve"> </w:t>
    </w:r>
    <w:r w:rsidRPr="006A6080">
      <w:rPr>
        <w:noProof/>
      </w:rPr>
      <w:drawing>
        <wp:inline distT="0" distB="0" distL="0" distR="0">
          <wp:extent cx="144000" cy="140864"/>
          <wp:effectExtent l="0" t="0" r="8890" b="0"/>
          <wp:docPr id="6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instagram piccolo e senza scritta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" cy="1408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2DC" w:rsidRDefault="000732DC">
      <w:r>
        <w:separator/>
      </w:r>
    </w:p>
  </w:footnote>
  <w:footnote w:type="continuationSeparator" w:id="0">
    <w:p w:rsidR="000732DC" w:rsidRDefault="000732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7FED" w:rsidRDefault="00037FED" w:rsidP="008923FC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-180032</wp:posOffset>
          </wp:positionH>
          <wp:positionV relativeFrom="paragraph">
            <wp:posOffset>33020</wp:posOffset>
          </wp:positionV>
          <wp:extent cx="1249064" cy="1168400"/>
          <wp:effectExtent l="19050" t="0" r="8236" b="0"/>
          <wp:wrapNone/>
          <wp:docPr id="3" name="Immagine 3" descr="logo per carta lette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logo per carta letter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49064" cy="116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37FED" w:rsidRDefault="00037FED">
    <w:pPr>
      <w:pStyle w:val="Intestazione"/>
    </w:pPr>
  </w:p>
  <w:p w:rsidR="00037FED" w:rsidRDefault="00037FED" w:rsidP="008923FC">
    <w:pPr>
      <w:pStyle w:val="Intestazione"/>
      <w:ind w:left="-284"/>
    </w:pPr>
  </w:p>
  <w:p w:rsidR="00037FED" w:rsidRPr="00CD5CDD" w:rsidRDefault="00037FED" w:rsidP="008923FC">
    <w:pPr>
      <w:pStyle w:val="Intestazione"/>
      <w:ind w:right="-427"/>
      <w:rPr>
        <w:b/>
        <w:color w:val="595959"/>
        <w:sz w:val="36"/>
        <w:szCs w:val="36"/>
        <w:vertAlign w:val="subscript"/>
      </w:rPr>
    </w:pPr>
    <w:r>
      <w:rPr>
        <w:sz w:val="40"/>
        <w:szCs w:val="40"/>
      </w:rPr>
      <w:t xml:space="preserve">                      </w:t>
    </w:r>
    <w:proofErr w:type="gramStart"/>
    <w:r w:rsidRPr="00100401">
      <w:rPr>
        <w:b/>
        <w:color w:val="595959"/>
        <w:sz w:val="40"/>
        <w:szCs w:val="40"/>
      </w:rPr>
      <w:t>ACCADEMIA  DEI</w:t>
    </w:r>
    <w:proofErr w:type="gramEnd"/>
    <w:r w:rsidRPr="00100401">
      <w:rPr>
        <w:b/>
        <w:color w:val="595959"/>
        <w:sz w:val="40"/>
        <w:szCs w:val="40"/>
      </w:rPr>
      <w:t xml:space="preserve">  FISIOCRITICI</w:t>
    </w:r>
    <w:r w:rsidRPr="00CD5CDD">
      <w:rPr>
        <w:b/>
        <w:color w:val="595959"/>
        <w:sz w:val="36"/>
        <w:szCs w:val="36"/>
      </w:rPr>
      <w:t xml:space="preserve"> </w:t>
    </w:r>
    <w:r w:rsidRPr="00CD5CDD">
      <w:rPr>
        <w:b/>
        <w:color w:val="595959"/>
        <w:sz w:val="18"/>
        <w:szCs w:val="18"/>
        <w:vertAlign w:val="subscript"/>
      </w:rPr>
      <w:t>ONLUS</w:t>
    </w:r>
  </w:p>
  <w:p w:rsidR="00037FED" w:rsidRDefault="00037FED" w:rsidP="003E6F47">
    <w:pPr>
      <w:pStyle w:val="Intestazione"/>
      <w:ind w:left="-567"/>
    </w:pPr>
  </w:p>
  <w:p w:rsidR="00037FED" w:rsidRDefault="00037FED" w:rsidP="00C60FEE">
    <w:pPr>
      <w:pStyle w:val="Intestazione"/>
      <w:ind w:left="-567"/>
    </w:pPr>
  </w:p>
  <w:p w:rsidR="00037FED" w:rsidRDefault="00037FED">
    <w:pPr>
      <w:pStyle w:val="Intestazione"/>
    </w:pPr>
  </w:p>
  <w:p w:rsidR="00037FED" w:rsidRDefault="00037FED">
    <w:pPr>
      <w:pStyle w:val="Intestazione"/>
      <w:rPr>
        <w:rFonts w:ascii="Book Antiqua" w:hAnsi="Book Antiqua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78A5"/>
    <w:multiLevelType w:val="hybridMultilevel"/>
    <w:tmpl w:val="2C88E9D4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DF14CB"/>
    <w:multiLevelType w:val="hybridMultilevel"/>
    <w:tmpl w:val="CE1EFC8E"/>
    <w:lvl w:ilvl="0" w:tplc="0410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09234752"/>
    <w:multiLevelType w:val="hybridMultilevel"/>
    <w:tmpl w:val="D58016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530BB"/>
    <w:multiLevelType w:val="hybridMultilevel"/>
    <w:tmpl w:val="648E3502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C1C40CB"/>
    <w:multiLevelType w:val="hybridMultilevel"/>
    <w:tmpl w:val="AEFA3E4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8661DD"/>
    <w:multiLevelType w:val="hybridMultilevel"/>
    <w:tmpl w:val="46FCBB1A"/>
    <w:lvl w:ilvl="0" w:tplc="0410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117023CC"/>
    <w:multiLevelType w:val="hybridMultilevel"/>
    <w:tmpl w:val="1FB0F7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216D6"/>
    <w:multiLevelType w:val="hybridMultilevel"/>
    <w:tmpl w:val="879AC9C6"/>
    <w:lvl w:ilvl="0" w:tplc="0410000F">
      <w:start w:val="1"/>
      <w:numFmt w:val="decimal"/>
      <w:lvlText w:val="%1."/>
      <w:lvlJc w:val="left"/>
      <w:pPr>
        <w:ind w:left="1571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8" w15:restartNumberingAfterBreak="0">
    <w:nsid w:val="1458316C"/>
    <w:multiLevelType w:val="hybridMultilevel"/>
    <w:tmpl w:val="9CB2035A"/>
    <w:lvl w:ilvl="0" w:tplc="B5CCFDD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DE66BF"/>
    <w:multiLevelType w:val="hybridMultilevel"/>
    <w:tmpl w:val="D6261AD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16FF6C92"/>
    <w:multiLevelType w:val="hybridMultilevel"/>
    <w:tmpl w:val="CC406F6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64A99"/>
    <w:multiLevelType w:val="hybridMultilevel"/>
    <w:tmpl w:val="465831A0"/>
    <w:lvl w:ilvl="0" w:tplc="0410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25F5F49"/>
    <w:multiLevelType w:val="hybridMultilevel"/>
    <w:tmpl w:val="7F3ECA6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4FF7A6C"/>
    <w:multiLevelType w:val="hybridMultilevel"/>
    <w:tmpl w:val="FDECF274"/>
    <w:lvl w:ilvl="0" w:tplc="4BAA162C">
      <w:start w:val="1"/>
      <w:numFmt w:val="decimal"/>
      <w:lvlText w:val="%1."/>
      <w:lvlJc w:val="left"/>
      <w:pPr>
        <w:ind w:left="1406" w:hanging="55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4" w15:restartNumberingAfterBreak="0">
    <w:nsid w:val="353F7FA8"/>
    <w:multiLevelType w:val="hybridMultilevel"/>
    <w:tmpl w:val="275C4E0C"/>
    <w:lvl w:ilvl="0" w:tplc="0410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5" w15:restartNumberingAfterBreak="0">
    <w:nsid w:val="3E074E4A"/>
    <w:multiLevelType w:val="hybridMultilevel"/>
    <w:tmpl w:val="688ADF0A"/>
    <w:lvl w:ilvl="0" w:tplc="0410000F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6" w15:restartNumberingAfterBreak="0">
    <w:nsid w:val="44B33CAF"/>
    <w:multiLevelType w:val="hybridMultilevel"/>
    <w:tmpl w:val="29CCDCD8"/>
    <w:lvl w:ilvl="0" w:tplc="DB18AEF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07E20"/>
    <w:multiLevelType w:val="hybridMultilevel"/>
    <w:tmpl w:val="F596FE3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A1F24814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cs="Times New Roman"/>
        <w:b/>
        <w:strike w:val="0"/>
        <w:dstrike w:val="0"/>
        <w:u w:val="none"/>
        <w:effect w:val="none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A351844"/>
    <w:multiLevelType w:val="hybridMultilevel"/>
    <w:tmpl w:val="AD88E426"/>
    <w:lvl w:ilvl="0" w:tplc="D0E20AE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71892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  <w:sz w:val="20"/>
        <w:szCs w:val="20"/>
      </w:rPr>
    </w:lvl>
    <w:lvl w:ilvl="4" w:tplc="0410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3273A68"/>
    <w:multiLevelType w:val="hybridMultilevel"/>
    <w:tmpl w:val="C5225A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1B21F4"/>
    <w:multiLevelType w:val="hybridMultilevel"/>
    <w:tmpl w:val="8DF8C6BA"/>
    <w:lvl w:ilvl="0" w:tplc="0410000F">
      <w:start w:val="1"/>
      <w:numFmt w:val="decimal"/>
      <w:lvlText w:val="%1."/>
      <w:lvlJc w:val="left"/>
      <w:pPr>
        <w:ind w:left="200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72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44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416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88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60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32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04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767" w:hanging="180"/>
      </w:pPr>
      <w:rPr>
        <w:rFonts w:cs="Times New Roman"/>
      </w:rPr>
    </w:lvl>
  </w:abstractNum>
  <w:abstractNum w:abstractNumId="21" w15:restartNumberingAfterBreak="0">
    <w:nsid w:val="5FA2265F"/>
    <w:multiLevelType w:val="multilevel"/>
    <w:tmpl w:val="E64804E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50"/>
        <w:szCs w:val="5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3D566A"/>
    <w:multiLevelType w:val="hybridMultilevel"/>
    <w:tmpl w:val="59B286CA"/>
    <w:lvl w:ilvl="0" w:tplc="5360DE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E26781"/>
    <w:multiLevelType w:val="hybridMultilevel"/>
    <w:tmpl w:val="17C8A2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EE11B2"/>
    <w:multiLevelType w:val="hybridMultilevel"/>
    <w:tmpl w:val="1B0CFB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4"/>
  </w:num>
  <w:num w:numId="4">
    <w:abstractNumId w:val="20"/>
  </w:num>
  <w:num w:numId="5">
    <w:abstractNumId w:val="11"/>
  </w:num>
  <w:num w:numId="6">
    <w:abstractNumId w:val="4"/>
  </w:num>
  <w:num w:numId="7">
    <w:abstractNumId w:val="7"/>
  </w:num>
  <w:num w:numId="8">
    <w:abstractNumId w:val="13"/>
  </w:num>
  <w:num w:numId="9">
    <w:abstractNumId w:val="18"/>
  </w:num>
  <w:num w:numId="10">
    <w:abstractNumId w:val="17"/>
  </w:num>
  <w:num w:numId="11">
    <w:abstractNumId w:val="1"/>
  </w:num>
  <w:num w:numId="12">
    <w:abstractNumId w:val="5"/>
  </w:num>
  <w:num w:numId="13">
    <w:abstractNumId w:val="15"/>
  </w:num>
  <w:num w:numId="14">
    <w:abstractNumId w:val="16"/>
  </w:num>
  <w:num w:numId="15">
    <w:abstractNumId w:val="21"/>
  </w:num>
  <w:num w:numId="16">
    <w:abstractNumId w:val="2"/>
  </w:num>
  <w:num w:numId="17">
    <w:abstractNumId w:val="10"/>
  </w:num>
  <w:num w:numId="18">
    <w:abstractNumId w:val="19"/>
  </w:num>
  <w:num w:numId="19">
    <w:abstractNumId w:val="24"/>
  </w:num>
  <w:num w:numId="20">
    <w:abstractNumId w:val="6"/>
  </w:num>
  <w:num w:numId="21">
    <w:abstractNumId w:val="22"/>
  </w:num>
  <w:num w:numId="22">
    <w:abstractNumId w:val="0"/>
  </w:num>
  <w:num w:numId="23">
    <w:abstractNumId w:val="9"/>
  </w:num>
  <w:num w:numId="24">
    <w:abstractNumId w:val="1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D4F"/>
    <w:rsid w:val="00000A99"/>
    <w:rsid w:val="00000CA5"/>
    <w:rsid w:val="0000371B"/>
    <w:rsid w:val="00003C63"/>
    <w:rsid w:val="00004CCF"/>
    <w:rsid w:val="000070CC"/>
    <w:rsid w:val="00010924"/>
    <w:rsid w:val="0001171D"/>
    <w:rsid w:val="000118FB"/>
    <w:rsid w:val="0001338E"/>
    <w:rsid w:val="000135A3"/>
    <w:rsid w:val="00013BA5"/>
    <w:rsid w:val="00013D09"/>
    <w:rsid w:val="00015263"/>
    <w:rsid w:val="00015B74"/>
    <w:rsid w:val="00015CFC"/>
    <w:rsid w:val="00016039"/>
    <w:rsid w:val="00016159"/>
    <w:rsid w:val="000169FF"/>
    <w:rsid w:val="000176C1"/>
    <w:rsid w:val="00017B39"/>
    <w:rsid w:val="00021FE0"/>
    <w:rsid w:val="0002272D"/>
    <w:rsid w:val="00023C68"/>
    <w:rsid w:val="00024E72"/>
    <w:rsid w:val="00025627"/>
    <w:rsid w:val="000257E3"/>
    <w:rsid w:val="00026401"/>
    <w:rsid w:val="000268D5"/>
    <w:rsid w:val="0003126E"/>
    <w:rsid w:val="00031D2F"/>
    <w:rsid w:val="000343ED"/>
    <w:rsid w:val="0003451C"/>
    <w:rsid w:val="000348A2"/>
    <w:rsid w:val="00035710"/>
    <w:rsid w:val="00035FB8"/>
    <w:rsid w:val="000372CE"/>
    <w:rsid w:val="00037FED"/>
    <w:rsid w:val="00040086"/>
    <w:rsid w:val="00041621"/>
    <w:rsid w:val="0004360B"/>
    <w:rsid w:val="0004439A"/>
    <w:rsid w:val="0004439E"/>
    <w:rsid w:val="00044465"/>
    <w:rsid w:val="00044E4A"/>
    <w:rsid w:val="00045819"/>
    <w:rsid w:val="0004686F"/>
    <w:rsid w:val="000473EC"/>
    <w:rsid w:val="000475BD"/>
    <w:rsid w:val="000508CF"/>
    <w:rsid w:val="0005106C"/>
    <w:rsid w:val="0005379B"/>
    <w:rsid w:val="00054AE5"/>
    <w:rsid w:val="00056A70"/>
    <w:rsid w:val="0005725B"/>
    <w:rsid w:val="000578D3"/>
    <w:rsid w:val="00060D17"/>
    <w:rsid w:val="0006438F"/>
    <w:rsid w:val="00066421"/>
    <w:rsid w:val="000674B1"/>
    <w:rsid w:val="0006780C"/>
    <w:rsid w:val="00071132"/>
    <w:rsid w:val="00071555"/>
    <w:rsid w:val="000732DC"/>
    <w:rsid w:val="000746C6"/>
    <w:rsid w:val="00075246"/>
    <w:rsid w:val="0007605C"/>
    <w:rsid w:val="00076FE6"/>
    <w:rsid w:val="00077724"/>
    <w:rsid w:val="00077EA1"/>
    <w:rsid w:val="0008013A"/>
    <w:rsid w:val="00083813"/>
    <w:rsid w:val="000841B1"/>
    <w:rsid w:val="00084522"/>
    <w:rsid w:val="00085CF2"/>
    <w:rsid w:val="00085DD7"/>
    <w:rsid w:val="000867AA"/>
    <w:rsid w:val="00086956"/>
    <w:rsid w:val="00086BF6"/>
    <w:rsid w:val="000915F0"/>
    <w:rsid w:val="00091619"/>
    <w:rsid w:val="000926A8"/>
    <w:rsid w:val="00092AD7"/>
    <w:rsid w:val="00092FD0"/>
    <w:rsid w:val="000931D1"/>
    <w:rsid w:val="0009375F"/>
    <w:rsid w:val="00093CA6"/>
    <w:rsid w:val="0009444A"/>
    <w:rsid w:val="00095A28"/>
    <w:rsid w:val="00095D6D"/>
    <w:rsid w:val="00096133"/>
    <w:rsid w:val="000970B8"/>
    <w:rsid w:val="00097434"/>
    <w:rsid w:val="000A0177"/>
    <w:rsid w:val="000A07AD"/>
    <w:rsid w:val="000A0C8A"/>
    <w:rsid w:val="000A0CD3"/>
    <w:rsid w:val="000A2FDD"/>
    <w:rsid w:val="000A318D"/>
    <w:rsid w:val="000A4B23"/>
    <w:rsid w:val="000A63F9"/>
    <w:rsid w:val="000A6860"/>
    <w:rsid w:val="000A6A04"/>
    <w:rsid w:val="000A74DE"/>
    <w:rsid w:val="000A7C6E"/>
    <w:rsid w:val="000B024E"/>
    <w:rsid w:val="000B02C7"/>
    <w:rsid w:val="000B05B6"/>
    <w:rsid w:val="000B0BA0"/>
    <w:rsid w:val="000B0F28"/>
    <w:rsid w:val="000B280E"/>
    <w:rsid w:val="000B31A5"/>
    <w:rsid w:val="000B39F7"/>
    <w:rsid w:val="000B54AF"/>
    <w:rsid w:val="000B58FB"/>
    <w:rsid w:val="000B591F"/>
    <w:rsid w:val="000B5ACF"/>
    <w:rsid w:val="000B5BF1"/>
    <w:rsid w:val="000B7468"/>
    <w:rsid w:val="000C00A9"/>
    <w:rsid w:val="000C19AD"/>
    <w:rsid w:val="000C2664"/>
    <w:rsid w:val="000C2A3B"/>
    <w:rsid w:val="000C3C28"/>
    <w:rsid w:val="000C476E"/>
    <w:rsid w:val="000C66A5"/>
    <w:rsid w:val="000C7568"/>
    <w:rsid w:val="000D0172"/>
    <w:rsid w:val="000D0555"/>
    <w:rsid w:val="000D0896"/>
    <w:rsid w:val="000D1370"/>
    <w:rsid w:val="000D13EF"/>
    <w:rsid w:val="000D1FFF"/>
    <w:rsid w:val="000D2031"/>
    <w:rsid w:val="000D50C6"/>
    <w:rsid w:val="000D523F"/>
    <w:rsid w:val="000D5446"/>
    <w:rsid w:val="000D573B"/>
    <w:rsid w:val="000D647A"/>
    <w:rsid w:val="000D6F27"/>
    <w:rsid w:val="000D7413"/>
    <w:rsid w:val="000D793E"/>
    <w:rsid w:val="000D7EDF"/>
    <w:rsid w:val="000E124E"/>
    <w:rsid w:val="000E166F"/>
    <w:rsid w:val="000E1F5D"/>
    <w:rsid w:val="000E1F9B"/>
    <w:rsid w:val="000E25D7"/>
    <w:rsid w:val="000E38EA"/>
    <w:rsid w:val="000E5666"/>
    <w:rsid w:val="000E6E22"/>
    <w:rsid w:val="000E6EA1"/>
    <w:rsid w:val="000F02EE"/>
    <w:rsid w:val="000F1B50"/>
    <w:rsid w:val="000F21D5"/>
    <w:rsid w:val="000F28B1"/>
    <w:rsid w:val="000F3121"/>
    <w:rsid w:val="000F36CE"/>
    <w:rsid w:val="000F51CF"/>
    <w:rsid w:val="000F5ABC"/>
    <w:rsid w:val="000F6872"/>
    <w:rsid w:val="000F6D94"/>
    <w:rsid w:val="000F7406"/>
    <w:rsid w:val="00100401"/>
    <w:rsid w:val="0010079D"/>
    <w:rsid w:val="00100D96"/>
    <w:rsid w:val="00101863"/>
    <w:rsid w:val="001032B4"/>
    <w:rsid w:val="00104D4C"/>
    <w:rsid w:val="00104FEF"/>
    <w:rsid w:val="0010581A"/>
    <w:rsid w:val="00106B3E"/>
    <w:rsid w:val="00106F06"/>
    <w:rsid w:val="00107CB8"/>
    <w:rsid w:val="001132D2"/>
    <w:rsid w:val="00113CFC"/>
    <w:rsid w:val="00114F85"/>
    <w:rsid w:val="0011505D"/>
    <w:rsid w:val="00115665"/>
    <w:rsid w:val="00115F0D"/>
    <w:rsid w:val="0011649F"/>
    <w:rsid w:val="00120388"/>
    <w:rsid w:val="001203CE"/>
    <w:rsid w:val="001206E0"/>
    <w:rsid w:val="00120848"/>
    <w:rsid w:val="00121851"/>
    <w:rsid w:val="00121B76"/>
    <w:rsid w:val="001229D6"/>
    <w:rsid w:val="0012383A"/>
    <w:rsid w:val="00123DED"/>
    <w:rsid w:val="00123F8C"/>
    <w:rsid w:val="00124264"/>
    <w:rsid w:val="001242E7"/>
    <w:rsid w:val="00124F7C"/>
    <w:rsid w:val="00126284"/>
    <w:rsid w:val="00127116"/>
    <w:rsid w:val="00130DEB"/>
    <w:rsid w:val="00131132"/>
    <w:rsid w:val="00131A51"/>
    <w:rsid w:val="001333CF"/>
    <w:rsid w:val="00134130"/>
    <w:rsid w:val="001342D0"/>
    <w:rsid w:val="0013469A"/>
    <w:rsid w:val="00134F01"/>
    <w:rsid w:val="00135A13"/>
    <w:rsid w:val="00137218"/>
    <w:rsid w:val="001410C5"/>
    <w:rsid w:val="00142143"/>
    <w:rsid w:val="001442B0"/>
    <w:rsid w:val="0014537E"/>
    <w:rsid w:val="00145B0A"/>
    <w:rsid w:val="00146CEA"/>
    <w:rsid w:val="001516C1"/>
    <w:rsid w:val="00151AB1"/>
    <w:rsid w:val="001520BB"/>
    <w:rsid w:val="00155DD4"/>
    <w:rsid w:val="00155E31"/>
    <w:rsid w:val="00157C3D"/>
    <w:rsid w:val="00160947"/>
    <w:rsid w:val="00160D8E"/>
    <w:rsid w:val="00160DC3"/>
    <w:rsid w:val="00162753"/>
    <w:rsid w:val="00163B2F"/>
    <w:rsid w:val="001670E0"/>
    <w:rsid w:val="001679A5"/>
    <w:rsid w:val="0017030A"/>
    <w:rsid w:val="00170B8D"/>
    <w:rsid w:val="00171332"/>
    <w:rsid w:val="0017152F"/>
    <w:rsid w:val="0017163C"/>
    <w:rsid w:val="00171858"/>
    <w:rsid w:val="00172ED3"/>
    <w:rsid w:val="0017348C"/>
    <w:rsid w:val="001736E1"/>
    <w:rsid w:val="001751CB"/>
    <w:rsid w:val="00176947"/>
    <w:rsid w:val="00176965"/>
    <w:rsid w:val="00176D65"/>
    <w:rsid w:val="00176F93"/>
    <w:rsid w:val="001779FB"/>
    <w:rsid w:val="00180902"/>
    <w:rsid w:val="00181218"/>
    <w:rsid w:val="00181A3C"/>
    <w:rsid w:val="00181F0D"/>
    <w:rsid w:val="0018221A"/>
    <w:rsid w:val="0018275F"/>
    <w:rsid w:val="00182DD9"/>
    <w:rsid w:val="00183458"/>
    <w:rsid w:val="00183E5E"/>
    <w:rsid w:val="001856A3"/>
    <w:rsid w:val="00190CB6"/>
    <w:rsid w:val="001911FC"/>
    <w:rsid w:val="001916FF"/>
    <w:rsid w:val="00192357"/>
    <w:rsid w:val="001923B0"/>
    <w:rsid w:val="00192D81"/>
    <w:rsid w:val="001934D4"/>
    <w:rsid w:val="001956FB"/>
    <w:rsid w:val="001957BB"/>
    <w:rsid w:val="00196341"/>
    <w:rsid w:val="001A0252"/>
    <w:rsid w:val="001A1ABB"/>
    <w:rsid w:val="001A1D03"/>
    <w:rsid w:val="001A3AEF"/>
    <w:rsid w:val="001A41FD"/>
    <w:rsid w:val="001A44C6"/>
    <w:rsid w:val="001A6DBD"/>
    <w:rsid w:val="001B10B7"/>
    <w:rsid w:val="001B1E50"/>
    <w:rsid w:val="001B3F71"/>
    <w:rsid w:val="001B43D5"/>
    <w:rsid w:val="001B4A1A"/>
    <w:rsid w:val="001B530B"/>
    <w:rsid w:val="001B5412"/>
    <w:rsid w:val="001B6CA5"/>
    <w:rsid w:val="001B6ED4"/>
    <w:rsid w:val="001C1F0D"/>
    <w:rsid w:val="001C20FB"/>
    <w:rsid w:val="001C41BF"/>
    <w:rsid w:val="001C47C5"/>
    <w:rsid w:val="001C588D"/>
    <w:rsid w:val="001C69BF"/>
    <w:rsid w:val="001C713B"/>
    <w:rsid w:val="001C7389"/>
    <w:rsid w:val="001D0DA8"/>
    <w:rsid w:val="001D115D"/>
    <w:rsid w:val="001D2A38"/>
    <w:rsid w:val="001D2C50"/>
    <w:rsid w:val="001D2D0D"/>
    <w:rsid w:val="001D74C6"/>
    <w:rsid w:val="001D7714"/>
    <w:rsid w:val="001D7E81"/>
    <w:rsid w:val="001E1125"/>
    <w:rsid w:val="001E12BB"/>
    <w:rsid w:val="001E2191"/>
    <w:rsid w:val="001E25D8"/>
    <w:rsid w:val="001E278F"/>
    <w:rsid w:val="001E2BED"/>
    <w:rsid w:val="001E5EE1"/>
    <w:rsid w:val="001E6243"/>
    <w:rsid w:val="001E63C3"/>
    <w:rsid w:val="001F076B"/>
    <w:rsid w:val="001F1065"/>
    <w:rsid w:val="001F1DB6"/>
    <w:rsid w:val="001F3808"/>
    <w:rsid w:val="002006BE"/>
    <w:rsid w:val="00200E29"/>
    <w:rsid w:val="002018F5"/>
    <w:rsid w:val="00201C0B"/>
    <w:rsid w:val="00202137"/>
    <w:rsid w:val="0020238B"/>
    <w:rsid w:val="00202BF3"/>
    <w:rsid w:val="00203D12"/>
    <w:rsid w:val="00203DCF"/>
    <w:rsid w:val="00203FBC"/>
    <w:rsid w:val="0020476A"/>
    <w:rsid w:val="00205910"/>
    <w:rsid w:val="00207CBE"/>
    <w:rsid w:val="00211FEF"/>
    <w:rsid w:val="002149E1"/>
    <w:rsid w:val="00214D3D"/>
    <w:rsid w:val="002165E3"/>
    <w:rsid w:val="00217209"/>
    <w:rsid w:val="0022112D"/>
    <w:rsid w:val="00221699"/>
    <w:rsid w:val="00222CC7"/>
    <w:rsid w:val="00222DE3"/>
    <w:rsid w:val="00223642"/>
    <w:rsid w:val="00226332"/>
    <w:rsid w:val="00227221"/>
    <w:rsid w:val="00230B29"/>
    <w:rsid w:val="00231643"/>
    <w:rsid w:val="002343F1"/>
    <w:rsid w:val="00234E62"/>
    <w:rsid w:val="002355F0"/>
    <w:rsid w:val="00236004"/>
    <w:rsid w:val="00236A40"/>
    <w:rsid w:val="00237498"/>
    <w:rsid w:val="0024116B"/>
    <w:rsid w:val="0024118D"/>
    <w:rsid w:val="0024122E"/>
    <w:rsid w:val="00242212"/>
    <w:rsid w:val="002425C5"/>
    <w:rsid w:val="00242CF8"/>
    <w:rsid w:val="00245A5A"/>
    <w:rsid w:val="0024793B"/>
    <w:rsid w:val="00251423"/>
    <w:rsid w:val="00251973"/>
    <w:rsid w:val="00251994"/>
    <w:rsid w:val="00254240"/>
    <w:rsid w:val="00255045"/>
    <w:rsid w:val="002557F7"/>
    <w:rsid w:val="00262C03"/>
    <w:rsid w:val="0026424B"/>
    <w:rsid w:val="002649CA"/>
    <w:rsid w:val="00264A4B"/>
    <w:rsid w:val="00267143"/>
    <w:rsid w:val="002722A7"/>
    <w:rsid w:val="00272735"/>
    <w:rsid w:val="002753C0"/>
    <w:rsid w:val="00276257"/>
    <w:rsid w:val="00276B50"/>
    <w:rsid w:val="002772BC"/>
    <w:rsid w:val="00277CD9"/>
    <w:rsid w:val="002830A7"/>
    <w:rsid w:val="002837CE"/>
    <w:rsid w:val="00283A35"/>
    <w:rsid w:val="00285005"/>
    <w:rsid w:val="00285635"/>
    <w:rsid w:val="00286163"/>
    <w:rsid w:val="002869AB"/>
    <w:rsid w:val="00287570"/>
    <w:rsid w:val="00287981"/>
    <w:rsid w:val="00290274"/>
    <w:rsid w:val="00293077"/>
    <w:rsid w:val="00294B51"/>
    <w:rsid w:val="00294F65"/>
    <w:rsid w:val="00296B15"/>
    <w:rsid w:val="00297FA4"/>
    <w:rsid w:val="002A08AC"/>
    <w:rsid w:val="002A1A39"/>
    <w:rsid w:val="002A2866"/>
    <w:rsid w:val="002A28FF"/>
    <w:rsid w:val="002A2BE6"/>
    <w:rsid w:val="002A3105"/>
    <w:rsid w:val="002A3FCC"/>
    <w:rsid w:val="002A500C"/>
    <w:rsid w:val="002A51B1"/>
    <w:rsid w:val="002A5835"/>
    <w:rsid w:val="002A6000"/>
    <w:rsid w:val="002A6029"/>
    <w:rsid w:val="002A6368"/>
    <w:rsid w:val="002B4163"/>
    <w:rsid w:val="002B4B18"/>
    <w:rsid w:val="002B549C"/>
    <w:rsid w:val="002B6130"/>
    <w:rsid w:val="002C0EE5"/>
    <w:rsid w:val="002C1597"/>
    <w:rsid w:val="002C1C36"/>
    <w:rsid w:val="002C21F7"/>
    <w:rsid w:val="002C3E9E"/>
    <w:rsid w:val="002C5E77"/>
    <w:rsid w:val="002C6AD9"/>
    <w:rsid w:val="002C7A12"/>
    <w:rsid w:val="002D15AE"/>
    <w:rsid w:val="002D1610"/>
    <w:rsid w:val="002D1AA5"/>
    <w:rsid w:val="002D1AEA"/>
    <w:rsid w:val="002D1E9B"/>
    <w:rsid w:val="002D2C52"/>
    <w:rsid w:val="002D52B9"/>
    <w:rsid w:val="002D5CEC"/>
    <w:rsid w:val="002D717C"/>
    <w:rsid w:val="002D7AF3"/>
    <w:rsid w:val="002D7C64"/>
    <w:rsid w:val="002D7C77"/>
    <w:rsid w:val="002E516C"/>
    <w:rsid w:val="002E58C9"/>
    <w:rsid w:val="002E64AA"/>
    <w:rsid w:val="002E6C78"/>
    <w:rsid w:val="002E762D"/>
    <w:rsid w:val="002E798E"/>
    <w:rsid w:val="002E7D40"/>
    <w:rsid w:val="002E7EED"/>
    <w:rsid w:val="002F0451"/>
    <w:rsid w:val="002F0671"/>
    <w:rsid w:val="002F0798"/>
    <w:rsid w:val="002F19F5"/>
    <w:rsid w:val="002F21F9"/>
    <w:rsid w:val="002F2227"/>
    <w:rsid w:val="002F541B"/>
    <w:rsid w:val="002F5589"/>
    <w:rsid w:val="002F67EE"/>
    <w:rsid w:val="002F68EC"/>
    <w:rsid w:val="002F6C18"/>
    <w:rsid w:val="002F727E"/>
    <w:rsid w:val="00300607"/>
    <w:rsid w:val="00300BD1"/>
    <w:rsid w:val="00303EFD"/>
    <w:rsid w:val="003052EC"/>
    <w:rsid w:val="003052F9"/>
    <w:rsid w:val="003054F9"/>
    <w:rsid w:val="00305779"/>
    <w:rsid w:val="00305E89"/>
    <w:rsid w:val="00306485"/>
    <w:rsid w:val="00307F3A"/>
    <w:rsid w:val="0031031A"/>
    <w:rsid w:val="00311246"/>
    <w:rsid w:val="003139C8"/>
    <w:rsid w:val="00314578"/>
    <w:rsid w:val="00315055"/>
    <w:rsid w:val="00315494"/>
    <w:rsid w:val="00315C57"/>
    <w:rsid w:val="00315DBA"/>
    <w:rsid w:val="0031666F"/>
    <w:rsid w:val="0031678E"/>
    <w:rsid w:val="00316927"/>
    <w:rsid w:val="00316E3C"/>
    <w:rsid w:val="003171C2"/>
    <w:rsid w:val="003179F9"/>
    <w:rsid w:val="00321B0A"/>
    <w:rsid w:val="00323400"/>
    <w:rsid w:val="0032690E"/>
    <w:rsid w:val="00331021"/>
    <w:rsid w:val="003320D2"/>
    <w:rsid w:val="0033215B"/>
    <w:rsid w:val="00332AC0"/>
    <w:rsid w:val="00334FA7"/>
    <w:rsid w:val="0033582A"/>
    <w:rsid w:val="00335BC0"/>
    <w:rsid w:val="00336FE0"/>
    <w:rsid w:val="00337F01"/>
    <w:rsid w:val="003434C4"/>
    <w:rsid w:val="003457B0"/>
    <w:rsid w:val="00345A82"/>
    <w:rsid w:val="003464C4"/>
    <w:rsid w:val="00346E0F"/>
    <w:rsid w:val="003503A7"/>
    <w:rsid w:val="00350E61"/>
    <w:rsid w:val="00351678"/>
    <w:rsid w:val="0035182A"/>
    <w:rsid w:val="00351B5C"/>
    <w:rsid w:val="0035236C"/>
    <w:rsid w:val="00354929"/>
    <w:rsid w:val="00355F3D"/>
    <w:rsid w:val="00361BF2"/>
    <w:rsid w:val="00361EBF"/>
    <w:rsid w:val="0036222F"/>
    <w:rsid w:val="003637AB"/>
    <w:rsid w:val="0036585D"/>
    <w:rsid w:val="003667CA"/>
    <w:rsid w:val="00367154"/>
    <w:rsid w:val="00371025"/>
    <w:rsid w:val="0037122D"/>
    <w:rsid w:val="00372621"/>
    <w:rsid w:val="0037269E"/>
    <w:rsid w:val="003731EA"/>
    <w:rsid w:val="00373C33"/>
    <w:rsid w:val="00374356"/>
    <w:rsid w:val="00374E04"/>
    <w:rsid w:val="0037521B"/>
    <w:rsid w:val="0037610B"/>
    <w:rsid w:val="0037610C"/>
    <w:rsid w:val="00376F3D"/>
    <w:rsid w:val="00377740"/>
    <w:rsid w:val="00377FAC"/>
    <w:rsid w:val="00381798"/>
    <w:rsid w:val="003828A8"/>
    <w:rsid w:val="00382F4B"/>
    <w:rsid w:val="0038337C"/>
    <w:rsid w:val="00383F19"/>
    <w:rsid w:val="003844DA"/>
    <w:rsid w:val="00385639"/>
    <w:rsid w:val="00385D57"/>
    <w:rsid w:val="00386FC9"/>
    <w:rsid w:val="0038719B"/>
    <w:rsid w:val="00392244"/>
    <w:rsid w:val="00392403"/>
    <w:rsid w:val="00392AB7"/>
    <w:rsid w:val="00393E15"/>
    <w:rsid w:val="003954F3"/>
    <w:rsid w:val="00396A36"/>
    <w:rsid w:val="00396D04"/>
    <w:rsid w:val="00397061"/>
    <w:rsid w:val="003974B1"/>
    <w:rsid w:val="00397707"/>
    <w:rsid w:val="003A0722"/>
    <w:rsid w:val="003A0B08"/>
    <w:rsid w:val="003A13F7"/>
    <w:rsid w:val="003A14ED"/>
    <w:rsid w:val="003A237A"/>
    <w:rsid w:val="003A2483"/>
    <w:rsid w:val="003A3AE8"/>
    <w:rsid w:val="003A3DF5"/>
    <w:rsid w:val="003A6CBA"/>
    <w:rsid w:val="003A6DB3"/>
    <w:rsid w:val="003B075D"/>
    <w:rsid w:val="003B2A69"/>
    <w:rsid w:val="003B2C12"/>
    <w:rsid w:val="003B497D"/>
    <w:rsid w:val="003B4A91"/>
    <w:rsid w:val="003B551F"/>
    <w:rsid w:val="003B59E9"/>
    <w:rsid w:val="003B77F8"/>
    <w:rsid w:val="003C0D13"/>
    <w:rsid w:val="003C0F88"/>
    <w:rsid w:val="003C2248"/>
    <w:rsid w:val="003C2F43"/>
    <w:rsid w:val="003C3A7D"/>
    <w:rsid w:val="003C42FC"/>
    <w:rsid w:val="003C5686"/>
    <w:rsid w:val="003C5D07"/>
    <w:rsid w:val="003C7816"/>
    <w:rsid w:val="003C7E7D"/>
    <w:rsid w:val="003D2014"/>
    <w:rsid w:val="003D2B73"/>
    <w:rsid w:val="003D2BE9"/>
    <w:rsid w:val="003D4E40"/>
    <w:rsid w:val="003D58D7"/>
    <w:rsid w:val="003D6A32"/>
    <w:rsid w:val="003E0E5E"/>
    <w:rsid w:val="003E38BF"/>
    <w:rsid w:val="003E4CA5"/>
    <w:rsid w:val="003E53B0"/>
    <w:rsid w:val="003E66E4"/>
    <w:rsid w:val="003E6F47"/>
    <w:rsid w:val="003E7822"/>
    <w:rsid w:val="003F063F"/>
    <w:rsid w:val="003F106E"/>
    <w:rsid w:val="003F13CF"/>
    <w:rsid w:val="003F25A7"/>
    <w:rsid w:val="003F40F5"/>
    <w:rsid w:val="003F4D32"/>
    <w:rsid w:val="003F60AB"/>
    <w:rsid w:val="003F61A9"/>
    <w:rsid w:val="003F67AD"/>
    <w:rsid w:val="003F7B7F"/>
    <w:rsid w:val="00400470"/>
    <w:rsid w:val="00401730"/>
    <w:rsid w:val="00402CDD"/>
    <w:rsid w:val="004043AD"/>
    <w:rsid w:val="004053A5"/>
    <w:rsid w:val="00406288"/>
    <w:rsid w:val="0040750E"/>
    <w:rsid w:val="00407D4F"/>
    <w:rsid w:val="00410349"/>
    <w:rsid w:val="00411269"/>
    <w:rsid w:val="004114AD"/>
    <w:rsid w:val="0041188D"/>
    <w:rsid w:val="00411F52"/>
    <w:rsid w:val="00412FDB"/>
    <w:rsid w:val="00413D10"/>
    <w:rsid w:val="004150BF"/>
    <w:rsid w:val="00416ACD"/>
    <w:rsid w:val="00417933"/>
    <w:rsid w:val="00422D29"/>
    <w:rsid w:val="00426611"/>
    <w:rsid w:val="00426F31"/>
    <w:rsid w:val="00427A93"/>
    <w:rsid w:val="0043016A"/>
    <w:rsid w:val="00432A26"/>
    <w:rsid w:val="00432B92"/>
    <w:rsid w:val="00433236"/>
    <w:rsid w:val="00433685"/>
    <w:rsid w:val="004337D6"/>
    <w:rsid w:val="00433882"/>
    <w:rsid w:val="00433DD5"/>
    <w:rsid w:val="00434FD6"/>
    <w:rsid w:val="00435832"/>
    <w:rsid w:val="00436394"/>
    <w:rsid w:val="004365E0"/>
    <w:rsid w:val="00436F6B"/>
    <w:rsid w:val="00437FA2"/>
    <w:rsid w:val="004406FE"/>
    <w:rsid w:val="00441110"/>
    <w:rsid w:val="00442B50"/>
    <w:rsid w:val="0044329F"/>
    <w:rsid w:val="00443F31"/>
    <w:rsid w:val="00444E85"/>
    <w:rsid w:val="00445BFE"/>
    <w:rsid w:val="00446DDA"/>
    <w:rsid w:val="0044725D"/>
    <w:rsid w:val="00447CB4"/>
    <w:rsid w:val="004512BE"/>
    <w:rsid w:val="00453197"/>
    <w:rsid w:val="004531EC"/>
    <w:rsid w:val="00453279"/>
    <w:rsid w:val="004535A7"/>
    <w:rsid w:val="004537EE"/>
    <w:rsid w:val="00454FE5"/>
    <w:rsid w:val="00455FD0"/>
    <w:rsid w:val="004603F4"/>
    <w:rsid w:val="00461A8A"/>
    <w:rsid w:val="00461E65"/>
    <w:rsid w:val="00462A82"/>
    <w:rsid w:val="00463BE8"/>
    <w:rsid w:val="004640D2"/>
    <w:rsid w:val="004653D6"/>
    <w:rsid w:val="004714FA"/>
    <w:rsid w:val="00471C2A"/>
    <w:rsid w:val="00471EDA"/>
    <w:rsid w:val="00472359"/>
    <w:rsid w:val="00472ABF"/>
    <w:rsid w:val="00475069"/>
    <w:rsid w:val="004756CD"/>
    <w:rsid w:val="00475A80"/>
    <w:rsid w:val="00477BAC"/>
    <w:rsid w:val="0048300A"/>
    <w:rsid w:val="00484056"/>
    <w:rsid w:val="004841F7"/>
    <w:rsid w:val="00485F8B"/>
    <w:rsid w:val="004866A5"/>
    <w:rsid w:val="004867FD"/>
    <w:rsid w:val="00487415"/>
    <w:rsid w:val="00490B97"/>
    <w:rsid w:val="00490DC0"/>
    <w:rsid w:val="0049146D"/>
    <w:rsid w:val="004917D5"/>
    <w:rsid w:val="00491C0B"/>
    <w:rsid w:val="00491D43"/>
    <w:rsid w:val="00492DF9"/>
    <w:rsid w:val="00492E4B"/>
    <w:rsid w:val="00494256"/>
    <w:rsid w:val="004953FF"/>
    <w:rsid w:val="00495AEC"/>
    <w:rsid w:val="004966A8"/>
    <w:rsid w:val="004966F2"/>
    <w:rsid w:val="004967EA"/>
    <w:rsid w:val="00497195"/>
    <w:rsid w:val="004A125A"/>
    <w:rsid w:val="004A2C91"/>
    <w:rsid w:val="004A3AFC"/>
    <w:rsid w:val="004A4287"/>
    <w:rsid w:val="004A5AD0"/>
    <w:rsid w:val="004A7F0C"/>
    <w:rsid w:val="004A7FF4"/>
    <w:rsid w:val="004B3A1C"/>
    <w:rsid w:val="004B40AD"/>
    <w:rsid w:val="004B46CA"/>
    <w:rsid w:val="004C05A2"/>
    <w:rsid w:val="004C1A9E"/>
    <w:rsid w:val="004C59DA"/>
    <w:rsid w:val="004C6BCA"/>
    <w:rsid w:val="004C6CB7"/>
    <w:rsid w:val="004C74E1"/>
    <w:rsid w:val="004C7C84"/>
    <w:rsid w:val="004C7FB2"/>
    <w:rsid w:val="004D0B59"/>
    <w:rsid w:val="004D2D24"/>
    <w:rsid w:val="004D33F4"/>
    <w:rsid w:val="004D4D02"/>
    <w:rsid w:val="004D5379"/>
    <w:rsid w:val="004D55D9"/>
    <w:rsid w:val="004D5744"/>
    <w:rsid w:val="004D58E1"/>
    <w:rsid w:val="004E0D3C"/>
    <w:rsid w:val="004E1910"/>
    <w:rsid w:val="004E29E2"/>
    <w:rsid w:val="004E31C0"/>
    <w:rsid w:val="004E3702"/>
    <w:rsid w:val="004E487A"/>
    <w:rsid w:val="004E4F8A"/>
    <w:rsid w:val="004E696C"/>
    <w:rsid w:val="004F018D"/>
    <w:rsid w:val="004F101F"/>
    <w:rsid w:val="004F2704"/>
    <w:rsid w:val="004F28D2"/>
    <w:rsid w:val="004F2C92"/>
    <w:rsid w:val="004F5E50"/>
    <w:rsid w:val="004F764F"/>
    <w:rsid w:val="005022F1"/>
    <w:rsid w:val="00503892"/>
    <w:rsid w:val="00503B4E"/>
    <w:rsid w:val="00503E7D"/>
    <w:rsid w:val="00504FFE"/>
    <w:rsid w:val="0050566E"/>
    <w:rsid w:val="00505D37"/>
    <w:rsid w:val="00510B16"/>
    <w:rsid w:val="005115F3"/>
    <w:rsid w:val="00512FA1"/>
    <w:rsid w:val="00513399"/>
    <w:rsid w:val="00513B71"/>
    <w:rsid w:val="00513D7B"/>
    <w:rsid w:val="00515328"/>
    <w:rsid w:val="005154BD"/>
    <w:rsid w:val="00517C91"/>
    <w:rsid w:val="0052031C"/>
    <w:rsid w:val="0052108A"/>
    <w:rsid w:val="005214CF"/>
    <w:rsid w:val="00521FEB"/>
    <w:rsid w:val="005224FB"/>
    <w:rsid w:val="0052362B"/>
    <w:rsid w:val="005237F8"/>
    <w:rsid w:val="0052529E"/>
    <w:rsid w:val="00525772"/>
    <w:rsid w:val="005261AC"/>
    <w:rsid w:val="00526F1A"/>
    <w:rsid w:val="00527904"/>
    <w:rsid w:val="00527D8B"/>
    <w:rsid w:val="00527EAE"/>
    <w:rsid w:val="0053139A"/>
    <w:rsid w:val="005316CC"/>
    <w:rsid w:val="00531A3F"/>
    <w:rsid w:val="00533EE6"/>
    <w:rsid w:val="0053546D"/>
    <w:rsid w:val="00535B40"/>
    <w:rsid w:val="00535C2A"/>
    <w:rsid w:val="00535E15"/>
    <w:rsid w:val="00536CB5"/>
    <w:rsid w:val="0054301B"/>
    <w:rsid w:val="00543855"/>
    <w:rsid w:val="00544396"/>
    <w:rsid w:val="005451F9"/>
    <w:rsid w:val="005454D8"/>
    <w:rsid w:val="00546430"/>
    <w:rsid w:val="00546FAE"/>
    <w:rsid w:val="00550B56"/>
    <w:rsid w:val="00551888"/>
    <w:rsid w:val="00555E20"/>
    <w:rsid w:val="005572BC"/>
    <w:rsid w:val="005607BE"/>
    <w:rsid w:val="00561399"/>
    <w:rsid w:val="005613D0"/>
    <w:rsid w:val="005620CA"/>
    <w:rsid w:val="0056243E"/>
    <w:rsid w:val="00563E46"/>
    <w:rsid w:val="00567764"/>
    <w:rsid w:val="00567C72"/>
    <w:rsid w:val="005719EB"/>
    <w:rsid w:val="00572B81"/>
    <w:rsid w:val="00573C87"/>
    <w:rsid w:val="0057442F"/>
    <w:rsid w:val="0057466A"/>
    <w:rsid w:val="005749F3"/>
    <w:rsid w:val="0057532E"/>
    <w:rsid w:val="00577A9C"/>
    <w:rsid w:val="0058321F"/>
    <w:rsid w:val="0058627B"/>
    <w:rsid w:val="005862D5"/>
    <w:rsid w:val="005871A0"/>
    <w:rsid w:val="005905AF"/>
    <w:rsid w:val="00591ACE"/>
    <w:rsid w:val="00594B67"/>
    <w:rsid w:val="00594D9B"/>
    <w:rsid w:val="005956F8"/>
    <w:rsid w:val="00595953"/>
    <w:rsid w:val="00595E5C"/>
    <w:rsid w:val="005978D2"/>
    <w:rsid w:val="00597C26"/>
    <w:rsid w:val="00597CE1"/>
    <w:rsid w:val="005A0634"/>
    <w:rsid w:val="005A093B"/>
    <w:rsid w:val="005A0FA9"/>
    <w:rsid w:val="005A27F6"/>
    <w:rsid w:val="005A566C"/>
    <w:rsid w:val="005A63D1"/>
    <w:rsid w:val="005A65B8"/>
    <w:rsid w:val="005A7131"/>
    <w:rsid w:val="005A77FC"/>
    <w:rsid w:val="005B0A31"/>
    <w:rsid w:val="005B0FF1"/>
    <w:rsid w:val="005B1071"/>
    <w:rsid w:val="005B122C"/>
    <w:rsid w:val="005B1248"/>
    <w:rsid w:val="005B2501"/>
    <w:rsid w:val="005B5786"/>
    <w:rsid w:val="005B761E"/>
    <w:rsid w:val="005C2968"/>
    <w:rsid w:val="005C2F48"/>
    <w:rsid w:val="005C39E7"/>
    <w:rsid w:val="005C423B"/>
    <w:rsid w:val="005C7B14"/>
    <w:rsid w:val="005D064B"/>
    <w:rsid w:val="005D0943"/>
    <w:rsid w:val="005D0AD4"/>
    <w:rsid w:val="005D1797"/>
    <w:rsid w:val="005D27E3"/>
    <w:rsid w:val="005D2964"/>
    <w:rsid w:val="005D5192"/>
    <w:rsid w:val="005D53A6"/>
    <w:rsid w:val="005D62C3"/>
    <w:rsid w:val="005D7204"/>
    <w:rsid w:val="005D7813"/>
    <w:rsid w:val="005E041A"/>
    <w:rsid w:val="005E27A9"/>
    <w:rsid w:val="005E5A23"/>
    <w:rsid w:val="005E5E5F"/>
    <w:rsid w:val="005E66F1"/>
    <w:rsid w:val="005E6BD7"/>
    <w:rsid w:val="005E7442"/>
    <w:rsid w:val="005F1126"/>
    <w:rsid w:val="005F1AB4"/>
    <w:rsid w:val="005F1CC3"/>
    <w:rsid w:val="005F2CEB"/>
    <w:rsid w:val="005F3D11"/>
    <w:rsid w:val="005F3F71"/>
    <w:rsid w:val="005F6316"/>
    <w:rsid w:val="0060324F"/>
    <w:rsid w:val="00603F00"/>
    <w:rsid w:val="00604772"/>
    <w:rsid w:val="006054B6"/>
    <w:rsid w:val="00605E0A"/>
    <w:rsid w:val="00606306"/>
    <w:rsid w:val="00606D21"/>
    <w:rsid w:val="00610289"/>
    <w:rsid w:val="00610462"/>
    <w:rsid w:val="00610EB0"/>
    <w:rsid w:val="0061231C"/>
    <w:rsid w:val="0061281E"/>
    <w:rsid w:val="006128C7"/>
    <w:rsid w:val="00613C0E"/>
    <w:rsid w:val="0061429B"/>
    <w:rsid w:val="0061554F"/>
    <w:rsid w:val="00616D92"/>
    <w:rsid w:val="006177F9"/>
    <w:rsid w:val="0062080A"/>
    <w:rsid w:val="0062325D"/>
    <w:rsid w:val="00624159"/>
    <w:rsid w:val="00624DAD"/>
    <w:rsid w:val="0062536E"/>
    <w:rsid w:val="006256D3"/>
    <w:rsid w:val="00625AAE"/>
    <w:rsid w:val="00626DC6"/>
    <w:rsid w:val="00630778"/>
    <w:rsid w:val="006310CE"/>
    <w:rsid w:val="006313D0"/>
    <w:rsid w:val="00633231"/>
    <w:rsid w:val="00633F34"/>
    <w:rsid w:val="00634DFC"/>
    <w:rsid w:val="00635D80"/>
    <w:rsid w:val="00640C14"/>
    <w:rsid w:val="00640F57"/>
    <w:rsid w:val="006410C3"/>
    <w:rsid w:val="00645108"/>
    <w:rsid w:val="0064552A"/>
    <w:rsid w:val="00645D5D"/>
    <w:rsid w:val="00645D9A"/>
    <w:rsid w:val="00646D65"/>
    <w:rsid w:val="00652692"/>
    <w:rsid w:val="006527BF"/>
    <w:rsid w:val="00653A56"/>
    <w:rsid w:val="00653EB8"/>
    <w:rsid w:val="00657889"/>
    <w:rsid w:val="00657DEE"/>
    <w:rsid w:val="0066176C"/>
    <w:rsid w:val="00661ACA"/>
    <w:rsid w:val="00661B95"/>
    <w:rsid w:val="00662337"/>
    <w:rsid w:val="00663295"/>
    <w:rsid w:val="00663D86"/>
    <w:rsid w:val="006663DF"/>
    <w:rsid w:val="00667C45"/>
    <w:rsid w:val="00670F88"/>
    <w:rsid w:val="00671420"/>
    <w:rsid w:val="00671F52"/>
    <w:rsid w:val="00672FB4"/>
    <w:rsid w:val="006742BD"/>
    <w:rsid w:val="00682A60"/>
    <w:rsid w:val="00683D76"/>
    <w:rsid w:val="00684043"/>
    <w:rsid w:val="0068406E"/>
    <w:rsid w:val="006843E3"/>
    <w:rsid w:val="006847D4"/>
    <w:rsid w:val="0068487A"/>
    <w:rsid w:val="00685B6D"/>
    <w:rsid w:val="00690039"/>
    <w:rsid w:val="0069110F"/>
    <w:rsid w:val="00691996"/>
    <w:rsid w:val="00692226"/>
    <w:rsid w:val="006933C3"/>
    <w:rsid w:val="006936D1"/>
    <w:rsid w:val="00693822"/>
    <w:rsid w:val="0069449A"/>
    <w:rsid w:val="006948C9"/>
    <w:rsid w:val="00694921"/>
    <w:rsid w:val="00695251"/>
    <w:rsid w:val="0069590E"/>
    <w:rsid w:val="00697893"/>
    <w:rsid w:val="00697AF4"/>
    <w:rsid w:val="006A0DE3"/>
    <w:rsid w:val="006A1CA2"/>
    <w:rsid w:val="006A1F2F"/>
    <w:rsid w:val="006A3A82"/>
    <w:rsid w:val="006A44A1"/>
    <w:rsid w:val="006A48A9"/>
    <w:rsid w:val="006A5009"/>
    <w:rsid w:val="006A5AD1"/>
    <w:rsid w:val="006A5D09"/>
    <w:rsid w:val="006A67E8"/>
    <w:rsid w:val="006A7D78"/>
    <w:rsid w:val="006B0675"/>
    <w:rsid w:val="006B0BB7"/>
    <w:rsid w:val="006B2C7C"/>
    <w:rsid w:val="006B46A8"/>
    <w:rsid w:val="006B4B3E"/>
    <w:rsid w:val="006B7060"/>
    <w:rsid w:val="006B7651"/>
    <w:rsid w:val="006C1161"/>
    <w:rsid w:val="006C1578"/>
    <w:rsid w:val="006C173A"/>
    <w:rsid w:val="006C3A79"/>
    <w:rsid w:val="006C3EC0"/>
    <w:rsid w:val="006C416D"/>
    <w:rsid w:val="006C709D"/>
    <w:rsid w:val="006C7B12"/>
    <w:rsid w:val="006C7FCC"/>
    <w:rsid w:val="006D01E6"/>
    <w:rsid w:val="006D12E3"/>
    <w:rsid w:val="006D1C29"/>
    <w:rsid w:val="006D2724"/>
    <w:rsid w:val="006D3A42"/>
    <w:rsid w:val="006D3F12"/>
    <w:rsid w:val="006D4FB6"/>
    <w:rsid w:val="006D5820"/>
    <w:rsid w:val="006D6EEF"/>
    <w:rsid w:val="006E09CB"/>
    <w:rsid w:val="006E1F2B"/>
    <w:rsid w:val="006E2088"/>
    <w:rsid w:val="006E32D1"/>
    <w:rsid w:val="006E4405"/>
    <w:rsid w:val="006E5F3B"/>
    <w:rsid w:val="006E7F26"/>
    <w:rsid w:val="006F0B2D"/>
    <w:rsid w:val="006F1126"/>
    <w:rsid w:val="006F1A07"/>
    <w:rsid w:val="006F207C"/>
    <w:rsid w:val="006F412F"/>
    <w:rsid w:val="006F4BC3"/>
    <w:rsid w:val="006F56CA"/>
    <w:rsid w:val="006F628A"/>
    <w:rsid w:val="00701313"/>
    <w:rsid w:val="00701D12"/>
    <w:rsid w:val="00702103"/>
    <w:rsid w:val="0070257D"/>
    <w:rsid w:val="007027BC"/>
    <w:rsid w:val="00702FE1"/>
    <w:rsid w:val="007031BE"/>
    <w:rsid w:val="0070448E"/>
    <w:rsid w:val="0070657E"/>
    <w:rsid w:val="0070699A"/>
    <w:rsid w:val="00706AF7"/>
    <w:rsid w:val="007074F5"/>
    <w:rsid w:val="007104E2"/>
    <w:rsid w:val="00710EA1"/>
    <w:rsid w:val="007112D8"/>
    <w:rsid w:val="00713A55"/>
    <w:rsid w:val="00713CB6"/>
    <w:rsid w:val="0071582E"/>
    <w:rsid w:val="00716363"/>
    <w:rsid w:val="00716DE1"/>
    <w:rsid w:val="007171B8"/>
    <w:rsid w:val="00720656"/>
    <w:rsid w:val="00721A70"/>
    <w:rsid w:val="00722C51"/>
    <w:rsid w:val="00724BF3"/>
    <w:rsid w:val="007256BF"/>
    <w:rsid w:val="00727D0D"/>
    <w:rsid w:val="007304D5"/>
    <w:rsid w:val="00730D24"/>
    <w:rsid w:val="00732B69"/>
    <w:rsid w:val="00733CB2"/>
    <w:rsid w:val="007343F7"/>
    <w:rsid w:val="00737556"/>
    <w:rsid w:val="00740456"/>
    <w:rsid w:val="007413F4"/>
    <w:rsid w:val="00743AEA"/>
    <w:rsid w:val="00747A4D"/>
    <w:rsid w:val="00747D65"/>
    <w:rsid w:val="007507BC"/>
    <w:rsid w:val="00751957"/>
    <w:rsid w:val="00752A53"/>
    <w:rsid w:val="0075303A"/>
    <w:rsid w:val="00753416"/>
    <w:rsid w:val="00753C8D"/>
    <w:rsid w:val="007545D7"/>
    <w:rsid w:val="00754DDA"/>
    <w:rsid w:val="00755F8E"/>
    <w:rsid w:val="00756080"/>
    <w:rsid w:val="007570B7"/>
    <w:rsid w:val="007577CB"/>
    <w:rsid w:val="00760212"/>
    <w:rsid w:val="00761A41"/>
    <w:rsid w:val="0076271D"/>
    <w:rsid w:val="00766D7D"/>
    <w:rsid w:val="00771EF6"/>
    <w:rsid w:val="00772845"/>
    <w:rsid w:val="0077399C"/>
    <w:rsid w:val="00777031"/>
    <w:rsid w:val="00777733"/>
    <w:rsid w:val="00777DE6"/>
    <w:rsid w:val="007841B6"/>
    <w:rsid w:val="0078424E"/>
    <w:rsid w:val="00784E9A"/>
    <w:rsid w:val="00784EFD"/>
    <w:rsid w:val="00785EAF"/>
    <w:rsid w:val="007861F2"/>
    <w:rsid w:val="007864BC"/>
    <w:rsid w:val="00786BF1"/>
    <w:rsid w:val="007877B1"/>
    <w:rsid w:val="00791DA8"/>
    <w:rsid w:val="0079393C"/>
    <w:rsid w:val="00794B7C"/>
    <w:rsid w:val="00794D8A"/>
    <w:rsid w:val="0079555F"/>
    <w:rsid w:val="00796543"/>
    <w:rsid w:val="00797224"/>
    <w:rsid w:val="007A0550"/>
    <w:rsid w:val="007A14CF"/>
    <w:rsid w:val="007A1F9A"/>
    <w:rsid w:val="007A3583"/>
    <w:rsid w:val="007A416D"/>
    <w:rsid w:val="007A4831"/>
    <w:rsid w:val="007A4E8D"/>
    <w:rsid w:val="007A5329"/>
    <w:rsid w:val="007A5EB6"/>
    <w:rsid w:val="007A6D20"/>
    <w:rsid w:val="007A6E73"/>
    <w:rsid w:val="007A716F"/>
    <w:rsid w:val="007B07CD"/>
    <w:rsid w:val="007B1D64"/>
    <w:rsid w:val="007B21C5"/>
    <w:rsid w:val="007B249F"/>
    <w:rsid w:val="007B2F4A"/>
    <w:rsid w:val="007B5C14"/>
    <w:rsid w:val="007B626D"/>
    <w:rsid w:val="007B76B0"/>
    <w:rsid w:val="007C08A9"/>
    <w:rsid w:val="007C0B61"/>
    <w:rsid w:val="007C0D26"/>
    <w:rsid w:val="007C32A4"/>
    <w:rsid w:val="007C61F7"/>
    <w:rsid w:val="007C76BB"/>
    <w:rsid w:val="007D01CA"/>
    <w:rsid w:val="007D0D0F"/>
    <w:rsid w:val="007D2442"/>
    <w:rsid w:val="007D3FEA"/>
    <w:rsid w:val="007D5630"/>
    <w:rsid w:val="007D5C52"/>
    <w:rsid w:val="007D5D3E"/>
    <w:rsid w:val="007E0EBE"/>
    <w:rsid w:val="007E1159"/>
    <w:rsid w:val="007E1D39"/>
    <w:rsid w:val="007E1FCB"/>
    <w:rsid w:val="007E276A"/>
    <w:rsid w:val="007E27F0"/>
    <w:rsid w:val="007E4D6D"/>
    <w:rsid w:val="007E55B8"/>
    <w:rsid w:val="007E70E9"/>
    <w:rsid w:val="007F04EC"/>
    <w:rsid w:val="007F051F"/>
    <w:rsid w:val="007F133B"/>
    <w:rsid w:val="007F1D19"/>
    <w:rsid w:val="007F28D2"/>
    <w:rsid w:val="007F34CD"/>
    <w:rsid w:val="007F4740"/>
    <w:rsid w:val="007F4DAE"/>
    <w:rsid w:val="007F5DBF"/>
    <w:rsid w:val="007F600A"/>
    <w:rsid w:val="007F7517"/>
    <w:rsid w:val="007F7560"/>
    <w:rsid w:val="00800EF4"/>
    <w:rsid w:val="00802697"/>
    <w:rsid w:val="0080371B"/>
    <w:rsid w:val="00803DF6"/>
    <w:rsid w:val="00804610"/>
    <w:rsid w:val="008047DA"/>
    <w:rsid w:val="008070CE"/>
    <w:rsid w:val="00810C65"/>
    <w:rsid w:val="008118FA"/>
    <w:rsid w:val="00812AE4"/>
    <w:rsid w:val="00814B15"/>
    <w:rsid w:val="0081696D"/>
    <w:rsid w:val="00816AA2"/>
    <w:rsid w:val="00820408"/>
    <w:rsid w:val="00820482"/>
    <w:rsid w:val="008213A1"/>
    <w:rsid w:val="00821BBE"/>
    <w:rsid w:val="00821E5B"/>
    <w:rsid w:val="0082319D"/>
    <w:rsid w:val="00824C9D"/>
    <w:rsid w:val="00826587"/>
    <w:rsid w:val="00826EBC"/>
    <w:rsid w:val="00826F03"/>
    <w:rsid w:val="00831899"/>
    <w:rsid w:val="00832D09"/>
    <w:rsid w:val="00834FC7"/>
    <w:rsid w:val="00836B13"/>
    <w:rsid w:val="00837063"/>
    <w:rsid w:val="00837191"/>
    <w:rsid w:val="0083727C"/>
    <w:rsid w:val="00837767"/>
    <w:rsid w:val="00840DE0"/>
    <w:rsid w:val="008410DB"/>
    <w:rsid w:val="00843975"/>
    <w:rsid w:val="00844032"/>
    <w:rsid w:val="0084445F"/>
    <w:rsid w:val="00844E50"/>
    <w:rsid w:val="008450D6"/>
    <w:rsid w:val="00845F47"/>
    <w:rsid w:val="00845F9F"/>
    <w:rsid w:val="00847EA8"/>
    <w:rsid w:val="0085150E"/>
    <w:rsid w:val="008515ED"/>
    <w:rsid w:val="008516F8"/>
    <w:rsid w:val="00851C26"/>
    <w:rsid w:val="00851FC2"/>
    <w:rsid w:val="0085241F"/>
    <w:rsid w:val="00855E18"/>
    <w:rsid w:val="0085615F"/>
    <w:rsid w:val="008565C6"/>
    <w:rsid w:val="00856E84"/>
    <w:rsid w:val="008572B0"/>
    <w:rsid w:val="00860E55"/>
    <w:rsid w:val="008621EA"/>
    <w:rsid w:val="00864898"/>
    <w:rsid w:val="00864A9B"/>
    <w:rsid w:val="00865A9A"/>
    <w:rsid w:val="00866906"/>
    <w:rsid w:val="00867427"/>
    <w:rsid w:val="008703A3"/>
    <w:rsid w:val="00871801"/>
    <w:rsid w:val="00871FFB"/>
    <w:rsid w:val="00872C6A"/>
    <w:rsid w:val="00872E2C"/>
    <w:rsid w:val="00873B71"/>
    <w:rsid w:val="00874422"/>
    <w:rsid w:val="00874526"/>
    <w:rsid w:val="00874AFF"/>
    <w:rsid w:val="00875190"/>
    <w:rsid w:val="00876153"/>
    <w:rsid w:val="00877CA3"/>
    <w:rsid w:val="00877F4D"/>
    <w:rsid w:val="00880271"/>
    <w:rsid w:val="0088049B"/>
    <w:rsid w:val="00880FF4"/>
    <w:rsid w:val="008821AC"/>
    <w:rsid w:val="00882B26"/>
    <w:rsid w:val="00882F36"/>
    <w:rsid w:val="00883B34"/>
    <w:rsid w:val="00885437"/>
    <w:rsid w:val="00885933"/>
    <w:rsid w:val="00886AC7"/>
    <w:rsid w:val="00886F46"/>
    <w:rsid w:val="0088771C"/>
    <w:rsid w:val="008923FC"/>
    <w:rsid w:val="00892450"/>
    <w:rsid w:val="008924BA"/>
    <w:rsid w:val="00893C30"/>
    <w:rsid w:val="0089663A"/>
    <w:rsid w:val="00896712"/>
    <w:rsid w:val="008A18D0"/>
    <w:rsid w:val="008A1E5A"/>
    <w:rsid w:val="008A23CA"/>
    <w:rsid w:val="008A242F"/>
    <w:rsid w:val="008A52EB"/>
    <w:rsid w:val="008A5864"/>
    <w:rsid w:val="008A5F75"/>
    <w:rsid w:val="008B0871"/>
    <w:rsid w:val="008B0F14"/>
    <w:rsid w:val="008B1149"/>
    <w:rsid w:val="008B13A7"/>
    <w:rsid w:val="008B3CB9"/>
    <w:rsid w:val="008B4E7A"/>
    <w:rsid w:val="008B676E"/>
    <w:rsid w:val="008C0028"/>
    <w:rsid w:val="008C10E2"/>
    <w:rsid w:val="008C1699"/>
    <w:rsid w:val="008C190A"/>
    <w:rsid w:val="008C2B63"/>
    <w:rsid w:val="008C38A3"/>
    <w:rsid w:val="008C4660"/>
    <w:rsid w:val="008C4981"/>
    <w:rsid w:val="008C4B40"/>
    <w:rsid w:val="008C5B5D"/>
    <w:rsid w:val="008C61E4"/>
    <w:rsid w:val="008D09E4"/>
    <w:rsid w:val="008D1E06"/>
    <w:rsid w:val="008D24C8"/>
    <w:rsid w:val="008D2F47"/>
    <w:rsid w:val="008D332A"/>
    <w:rsid w:val="008D4D7B"/>
    <w:rsid w:val="008D5B34"/>
    <w:rsid w:val="008D6337"/>
    <w:rsid w:val="008D754D"/>
    <w:rsid w:val="008E06F3"/>
    <w:rsid w:val="008E1355"/>
    <w:rsid w:val="008E1E66"/>
    <w:rsid w:val="008E1F7B"/>
    <w:rsid w:val="008E325D"/>
    <w:rsid w:val="008E33A7"/>
    <w:rsid w:val="008E478A"/>
    <w:rsid w:val="008F0BFD"/>
    <w:rsid w:val="008F386C"/>
    <w:rsid w:val="008F5922"/>
    <w:rsid w:val="0090108B"/>
    <w:rsid w:val="00901CA6"/>
    <w:rsid w:val="00902B7D"/>
    <w:rsid w:val="00902D0E"/>
    <w:rsid w:val="00903BDC"/>
    <w:rsid w:val="00905603"/>
    <w:rsid w:val="00905BE8"/>
    <w:rsid w:val="00907950"/>
    <w:rsid w:val="00907B8E"/>
    <w:rsid w:val="009103B8"/>
    <w:rsid w:val="00910817"/>
    <w:rsid w:val="00912483"/>
    <w:rsid w:val="0091261C"/>
    <w:rsid w:val="0091283A"/>
    <w:rsid w:val="00912C36"/>
    <w:rsid w:val="009136C4"/>
    <w:rsid w:val="00913B81"/>
    <w:rsid w:val="00914308"/>
    <w:rsid w:val="00914FC8"/>
    <w:rsid w:val="00915EA0"/>
    <w:rsid w:val="00916737"/>
    <w:rsid w:val="009179C4"/>
    <w:rsid w:val="009201E1"/>
    <w:rsid w:val="00920487"/>
    <w:rsid w:val="00920F93"/>
    <w:rsid w:val="00921064"/>
    <w:rsid w:val="00921A53"/>
    <w:rsid w:val="00922242"/>
    <w:rsid w:val="0092458E"/>
    <w:rsid w:val="00924A44"/>
    <w:rsid w:val="00925C8E"/>
    <w:rsid w:val="00925CEC"/>
    <w:rsid w:val="00926363"/>
    <w:rsid w:val="0092740C"/>
    <w:rsid w:val="00927C5C"/>
    <w:rsid w:val="00927DB6"/>
    <w:rsid w:val="0093116E"/>
    <w:rsid w:val="0093136A"/>
    <w:rsid w:val="00932384"/>
    <w:rsid w:val="0093279D"/>
    <w:rsid w:val="00932812"/>
    <w:rsid w:val="00933057"/>
    <w:rsid w:val="0093358F"/>
    <w:rsid w:val="009338C4"/>
    <w:rsid w:val="00933A5E"/>
    <w:rsid w:val="00934104"/>
    <w:rsid w:val="009407D8"/>
    <w:rsid w:val="009415A6"/>
    <w:rsid w:val="00941EEF"/>
    <w:rsid w:val="00943D05"/>
    <w:rsid w:val="009440EC"/>
    <w:rsid w:val="00944AD9"/>
    <w:rsid w:val="009455E1"/>
    <w:rsid w:val="00945C88"/>
    <w:rsid w:val="00946141"/>
    <w:rsid w:val="00947126"/>
    <w:rsid w:val="00952EB2"/>
    <w:rsid w:val="0095466E"/>
    <w:rsid w:val="00954ADE"/>
    <w:rsid w:val="00956233"/>
    <w:rsid w:val="009576FD"/>
    <w:rsid w:val="00960877"/>
    <w:rsid w:val="009619B8"/>
    <w:rsid w:val="00961BB9"/>
    <w:rsid w:val="00962247"/>
    <w:rsid w:val="00965F75"/>
    <w:rsid w:val="0096698B"/>
    <w:rsid w:val="00966A0A"/>
    <w:rsid w:val="00967CC6"/>
    <w:rsid w:val="00971627"/>
    <w:rsid w:val="00973738"/>
    <w:rsid w:val="00973FD0"/>
    <w:rsid w:val="00974BE2"/>
    <w:rsid w:val="00974D4E"/>
    <w:rsid w:val="00974F06"/>
    <w:rsid w:val="0097622F"/>
    <w:rsid w:val="00980914"/>
    <w:rsid w:val="00982490"/>
    <w:rsid w:val="00983E61"/>
    <w:rsid w:val="00983EC4"/>
    <w:rsid w:val="0098407A"/>
    <w:rsid w:val="00984E71"/>
    <w:rsid w:val="00984FB2"/>
    <w:rsid w:val="00985830"/>
    <w:rsid w:val="00986A2D"/>
    <w:rsid w:val="00990C88"/>
    <w:rsid w:val="0099150B"/>
    <w:rsid w:val="009926A5"/>
    <w:rsid w:val="00993578"/>
    <w:rsid w:val="00997550"/>
    <w:rsid w:val="009977BD"/>
    <w:rsid w:val="00997C61"/>
    <w:rsid w:val="009A07E9"/>
    <w:rsid w:val="009A0F8E"/>
    <w:rsid w:val="009A15D9"/>
    <w:rsid w:val="009A16D1"/>
    <w:rsid w:val="009A236E"/>
    <w:rsid w:val="009A2EB7"/>
    <w:rsid w:val="009A3132"/>
    <w:rsid w:val="009A35F1"/>
    <w:rsid w:val="009A3A90"/>
    <w:rsid w:val="009A3C54"/>
    <w:rsid w:val="009A4EED"/>
    <w:rsid w:val="009A5818"/>
    <w:rsid w:val="009A5A48"/>
    <w:rsid w:val="009A5FFD"/>
    <w:rsid w:val="009A61F5"/>
    <w:rsid w:val="009A73FD"/>
    <w:rsid w:val="009A74E2"/>
    <w:rsid w:val="009B0F6D"/>
    <w:rsid w:val="009B20A9"/>
    <w:rsid w:val="009B4548"/>
    <w:rsid w:val="009B464B"/>
    <w:rsid w:val="009B55EC"/>
    <w:rsid w:val="009B5E8C"/>
    <w:rsid w:val="009B66B1"/>
    <w:rsid w:val="009C1044"/>
    <w:rsid w:val="009C1604"/>
    <w:rsid w:val="009C161B"/>
    <w:rsid w:val="009C1C48"/>
    <w:rsid w:val="009C465B"/>
    <w:rsid w:val="009C5279"/>
    <w:rsid w:val="009C689C"/>
    <w:rsid w:val="009C6DFD"/>
    <w:rsid w:val="009C7B65"/>
    <w:rsid w:val="009C7B71"/>
    <w:rsid w:val="009C7E02"/>
    <w:rsid w:val="009D0837"/>
    <w:rsid w:val="009D0E7F"/>
    <w:rsid w:val="009D1DAD"/>
    <w:rsid w:val="009D2024"/>
    <w:rsid w:val="009D25C2"/>
    <w:rsid w:val="009D2BDA"/>
    <w:rsid w:val="009D2CA8"/>
    <w:rsid w:val="009D4133"/>
    <w:rsid w:val="009D41F9"/>
    <w:rsid w:val="009D4789"/>
    <w:rsid w:val="009D4B0B"/>
    <w:rsid w:val="009D4F78"/>
    <w:rsid w:val="009D513B"/>
    <w:rsid w:val="009D6078"/>
    <w:rsid w:val="009E1525"/>
    <w:rsid w:val="009E1527"/>
    <w:rsid w:val="009E2137"/>
    <w:rsid w:val="009E304F"/>
    <w:rsid w:val="009E3420"/>
    <w:rsid w:val="009E3BA3"/>
    <w:rsid w:val="009E3FE4"/>
    <w:rsid w:val="009E4F5B"/>
    <w:rsid w:val="009E53D2"/>
    <w:rsid w:val="009E65EC"/>
    <w:rsid w:val="009F0BD0"/>
    <w:rsid w:val="009F1193"/>
    <w:rsid w:val="009F19F0"/>
    <w:rsid w:val="009F1BCC"/>
    <w:rsid w:val="009F24E5"/>
    <w:rsid w:val="009F3EEB"/>
    <w:rsid w:val="009F5546"/>
    <w:rsid w:val="009F56C1"/>
    <w:rsid w:val="009F5827"/>
    <w:rsid w:val="009F59D6"/>
    <w:rsid w:val="009F6162"/>
    <w:rsid w:val="009F69E1"/>
    <w:rsid w:val="009F6E5A"/>
    <w:rsid w:val="009F7D0C"/>
    <w:rsid w:val="009F7F03"/>
    <w:rsid w:val="00A00208"/>
    <w:rsid w:val="00A0064C"/>
    <w:rsid w:val="00A00976"/>
    <w:rsid w:val="00A00C67"/>
    <w:rsid w:val="00A01D0D"/>
    <w:rsid w:val="00A0229D"/>
    <w:rsid w:val="00A0313B"/>
    <w:rsid w:val="00A03F14"/>
    <w:rsid w:val="00A04C58"/>
    <w:rsid w:val="00A05103"/>
    <w:rsid w:val="00A070BD"/>
    <w:rsid w:val="00A10065"/>
    <w:rsid w:val="00A10B27"/>
    <w:rsid w:val="00A11A5B"/>
    <w:rsid w:val="00A11EE4"/>
    <w:rsid w:val="00A139B4"/>
    <w:rsid w:val="00A139BA"/>
    <w:rsid w:val="00A147B1"/>
    <w:rsid w:val="00A147D5"/>
    <w:rsid w:val="00A15D43"/>
    <w:rsid w:val="00A16D21"/>
    <w:rsid w:val="00A17E3B"/>
    <w:rsid w:val="00A17F81"/>
    <w:rsid w:val="00A201B5"/>
    <w:rsid w:val="00A206E7"/>
    <w:rsid w:val="00A208EF"/>
    <w:rsid w:val="00A20DFA"/>
    <w:rsid w:val="00A210DD"/>
    <w:rsid w:val="00A214E8"/>
    <w:rsid w:val="00A21805"/>
    <w:rsid w:val="00A22CDB"/>
    <w:rsid w:val="00A22E8F"/>
    <w:rsid w:val="00A2368E"/>
    <w:rsid w:val="00A23871"/>
    <w:rsid w:val="00A262AC"/>
    <w:rsid w:val="00A270D4"/>
    <w:rsid w:val="00A32560"/>
    <w:rsid w:val="00A32C31"/>
    <w:rsid w:val="00A33378"/>
    <w:rsid w:val="00A34B00"/>
    <w:rsid w:val="00A35040"/>
    <w:rsid w:val="00A35EE6"/>
    <w:rsid w:val="00A40388"/>
    <w:rsid w:val="00A41602"/>
    <w:rsid w:val="00A41C38"/>
    <w:rsid w:val="00A42F08"/>
    <w:rsid w:val="00A4372B"/>
    <w:rsid w:val="00A4757A"/>
    <w:rsid w:val="00A47651"/>
    <w:rsid w:val="00A47752"/>
    <w:rsid w:val="00A477A6"/>
    <w:rsid w:val="00A50DA8"/>
    <w:rsid w:val="00A51A9E"/>
    <w:rsid w:val="00A51AE4"/>
    <w:rsid w:val="00A527E3"/>
    <w:rsid w:val="00A545F2"/>
    <w:rsid w:val="00A54E77"/>
    <w:rsid w:val="00A55709"/>
    <w:rsid w:val="00A57C69"/>
    <w:rsid w:val="00A606DE"/>
    <w:rsid w:val="00A61524"/>
    <w:rsid w:val="00A62C67"/>
    <w:rsid w:val="00A63E08"/>
    <w:rsid w:val="00A6428C"/>
    <w:rsid w:val="00A6432E"/>
    <w:rsid w:val="00A64366"/>
    <w:rsid w:val="00A643D4"/>
    <w:rsid w:val="00A64961"/>
    <w:rsid w:val="00A662A5"/>
    <w:rsid w:val="00A668A7"/>
    <w:rsid w:val="00A70921"/>
    <w:rsid w:val="00A73753"/>
    <w:rsid w:val="00A73F6E"/>
    <w:rsid w:val="00A7589B"/>
    <w:rsid w:val="00A820AC"/>
    <w:rsid w:val="00A823AB"/>
    <w:rsid w:val="00A82D61"/>
    <w:rsid w:val="00A92134"/>
    <w:rsid w:val="00A937BB"/>
    <w:rsid w:val="00A9445B"/>
    <w:rsid w:val="00A94A34"/>
    <w:rsid w:val="00A94A66"/>
    <w:rsid w:val="00A94B8C"/>
    <w:rsid w:val="00A94BA5"/>
    <w:rsid w:val="00A94F04"/>
    <w:rsid w:val="00A959C9"/>
    <w:rsid w:val="00A960DB"/>
    <w:rsid w:val="00A9694C"/>
    <w:rsid w:val="00AA260E"/>
    <w:rsid w:val="00AA2A00"/>
    <w:rsid w:val="00AA3DF6"/>
    <w:rsid w:val="00AA423D"/>
    <w:rsid w:val="00AA5147"/>
    <w:rsid w:val="00AA562D"/>
    <w:rsid w:val="00AA5721"/>
    <w:rsid w:val="00AA7370"/>
    <w:rsid w:val="00AB0BAD"/>
    <w:rsid w:val="00AB0C4C"/>
    <w:rsid w:val="00AB39E5"/>
    <w:rsid w:val="00AB46C0"/>
    <w:rsid w:val="00AB5FD6"/>
    <w:rsid w:val="00AC0D7E"/>
    <w:rsid w:val="00AC0DF2"/>
    <w:rsid w:val="00AC0E77"/>
    <w:rsid w:val="00AC0E98"/>
    <w:rsid w:val="00AC2484"/>
    <w:rsid w:val="00AC31C1"/>
    <w:rsid w:val="00AC3795"/>
    <w:rsid w:val="00AC3B05"/>
    <w:rsid w:val="00AC3F31"/>
    <w:rsid w:val="00AC4140"/>
    <w:rsid w:val="00AC6D9C"/>
    <w:rsid w:val="00AD00F9"/>
    <w:rsid w:val="00AD1EE0"/>
    <w:rsid w:val="00AD2632"/>
    <w:rsid w:val="00AD2730"/>
    <w:rsid w:val="00AD2C7D"/>
    <w:rsid w:val="00AD4560"/>
    <w:rsid w:val="00AD4886"/>
    <w:rsid w:val="00AD4F7D"/>
    <w:rsid w:val="00AD67E5"/>
    <w:rsid w:val="00AE0552"/>
    <w:rsid w:val="00AE2119"/>
    <w:rsid w:val="00AE2640"/>
    <w:rsid w:val="00AE26E0"/>
    <w:rsid w:val="00AE2816"/>
    <w:rsid w:val="00AE3E5D"/>
    <w:rsid w:val="00AE5E35"/>
    <w:rsid w:val="00AE6804"/>
    <w:rsid w:val="00AE7526"/>
    <w:rsid w:val="00AE7719"/>
    <w:rsid w:val="00AF081B"/>
    <w:rsid w:val="00AF1739"/>
    <w:rsid w:val="00AF2BA9"/>
    <w:rsid w:val="00AF3354"/>
    <w:rsid w:val="00AF4834"/>
    <w:rsid w:val="00B00760"/>
    <w:rsid w:val="00B015D4"/>
    <w:rsid w:val="00B0163B"/>
    <w:rsid w:val="00B01762"/>
    <w:rsid w:val="00B0386E"/>
    <w:rsid w:val="00B06E17"/>
    <w:rsid w:val="00B079E8"/>
    <w:rsid w:val="00B07B33"/>
    <w:rsid w:val="00B10501"/>
    <w:rsid w:val="00B10695"/>
    <w:rsid w:val="00B112CC"/>
    <w:rsid w:val="00B12286"/>
    <w:rsid w:val="00B1397B"/>
    <w:rsid w:val="00B148AC"/>
    <w:rsid w:val="00B15998"/>
    <w:rsid w:val="00B1619B"/>
    <w:rsid w:val="00B17B04"/>
    <w:rsid w:val="00B17CFA"/>
    <w:rsid w:val="00B202C0"/>
    <w:rsid w:val="00B208DF"/>
    <w:rsid w:val="00B21FB4"/>
    <w:rsid w:val="00B22031"/>
    <w:rsid w:val="00B23806"/>
    <w:rsid w:val="00B23C80"/>
    <w:rsid w:val="00B25966"/>
    <w:rsid w:val="00B2616C"/>
    <w:rsid w:val="00B26398"/>
    <w:rsid w:val="00B269D8"/>
    <w:rsid w:val="00B26EEF"/>
    <w:rsid w:val="00B309CA"/>
    <w:rsid w:val="00B30D3F"/>
    <w:rsid w:val="00B31098"/>
    <w:rsid w:val="00B33CBC"/>
    <w:rsid w:val="00B365FD"/>
    <w:rsid w:val="00B37C02"/>
    <w:rsid w:val="00B40118"/>
    <w:rsid w:val="00B405FE"/>
    <w:rsid w:val="00B42808"/>
    <w:rsid w:val="00B4407F"/>
    <w:rsid w:val="00B44AD7"/>
    <w:rsid w:val="00B44D8A"/>
    <w:rsid w:val="00B46CAE"/>
    <w:rsid w:val="00B505FC"/>
    <w:rsid w:val="00B520C6"/>
    <w:rsid w:val="00B5408B"/>
    <w:rsid w:val="00B55E76"/>
    <w:rsid w:val="00B56227"/>
    <w:rsid w:val="00B56557"/>
    <w:rsid w:val="00B56CB2"/>
    <w:rsid w:val="00B60E63"/>
    <w:rsid w:val="00B636F1"/>
    <w:rsid w:val="00B642B6"/>
    <w:rsid w:val="00B64E25"/>
    <w:rsid w:val="00B653E6"/>
    <w:rsid w:val="00B65667"/>
    <w:rsid w:val="00B669B2"/>
    <w:rsid w:val="00B72DA6"/>
    <w:rsid w:val="00B77D42"/>
    <w:rsid w:val="00B804D6"/>
    <w:rsid w:val="00B8163A"/>
    <w:rsid w:val="00B84232"/>
    <w:rsid w:val="00B8708A"/>
    <w:rsid w:val="00B8776D"/>
    <w:rsid w:val="00B87877"/>
    <w:rsid w:val="00B910B2"/>
    <w:rsid w:val="00B915D3"/>
    <w:rsid w:val="00B916EF"/>
    <w:rsid w:val="00B9195C"/>
    <w:rsid w:val="00B944E4"/>
    <w:rsid w:val="00B95276"/>
    <w:rsid w:val="00B95CB8"/>
    <w:rsid w:val="00B95E99"/>
    <w:rsid w:val="00B966CB"/>
    <w:rsid w:val="00B96D63"/>
    <w:rsid w:val="00B9734F"/>
    <w:rsid w:val="00BA1DCB"/>
    <w:rsid w:val="00BA2312"/>
    <w:rsid w:val="00BA2BC0"/>
    <w:rsid w:val="00BA35DC"/>
    <w:rsid w:val="00BA3FED"/>
    <w:rsid w:val="00BA519D"/>
    <w:rsid w:val="00BA581B"/>
    <w:rsid w:val="00BA637D"/>
    <w:rsid w:val="00BA7B4B"/>
    <w:rsid w:val="00BB489D"/>
    <w:rsid w:val="00BB5471"/>
    <w:rsid w:val="00BB58B0"/>
    <w:rsid w:val="00BB6543"/>
    <w:rsid w:val="00BB6A50"/>
    <w:rsid w:val="00BC0219"/>
    <w:rsid w:val="00BC0246"/>
    <w:rsid w:val="00BC0525"/>
    <w:rsid w:val="00BC0B23"/>
    <w:rsid w:val="00BC0D31"/>
    <w:rsid w:val="00BC0E81"/>
    <w:rsid w:val="00BC28EA"/>
    <w:rsid w:val="00BC4FBC"/>
    <w:rsid w:val="00BC5364"/>
    <w:rsid w:val="00BC7B14"/>
    <w:rsid w:val="00BD016C"/>
    <w:rsid w:val="00BD0959"/>
    <w:rsid w:val="00BD1F19"/>
    <w:rsid w:val="00BD247B"/>
    <w:rsid w:val="00BD36BA"/>
    <w:rsid w:val="00BD498E"/>
    <w:rsid w:val="00BD4EC6"/>
    <w:rsid w:val="00BD6AA0"/>
    <w:rsid w:val="00BD7E2F"/>
    <w:rsid w:val="00BE0013"/>
    <w:rsid w:val="00BE0992"/>
    <w:rsid w:val="00BE11E5"/>
    <w:rsid w:val="00BE139F"/>
    <w:rsid w:val="00BE1BC3"/>
    <w:rsid w:val="00BE27F8"/>
    <w:rsid w:val="00BE31B0"/>
    <w:rsid w:val="00BE334A"/>
    <w:rsid w:val="00BE36EF"/>
    <w:rsid w:val="00BE499D"/>
    <w:rsid w:val="00BF07BB"/>
    <w:rsid w:val="00BF07C5"/>
    <w:rsid w:val="00BF266D"/>
    <w:rsid w:val="00BF2B82"/>
    <w:rsid w:val="00BF38EF"/>
    <w:rsid w:val="00BF6DD1"/>
    <w:rsid w:val="00BF782E"/>
    <w:rsid w:val="00C00307"/>
    <w:rsid w:val="00C00ADF"/>
    <w:rsid w:val="00C016C8"/>
    <w:rsid w:val="00C01DAB"/>
    <w:rsid w:val="00C022A5"/>
    <w:rsid w:val="00C02B32"/>
    <w:rsid w:val="00C02DDA"/>
    <w:rsid w:val="00C03885"/>
    <w:rsid w:val="00C038CD"/>
    <w:rsid w:val="00C06209"/>
    <w:rsid w:val="00C06448"/>
    <w:rsid w:val="00C073DF"/>
    <w:rsid w:val="00C10BFD"/>
    <w:rsid w:val="00C1139D"/>
    <w:rsid w:val="00C11FBE"/>
    <w:rsid w:val="00C12093"/>
    <w:rsid w:val="00C12604"/>
    <w:rsid w:val="00C13299"/>
    <w:rsid w:val="00C14991"/>
    <w:rsid w:val="00C14D3B"/>
    <w:rsid w:val="00C17481"/>
    <w:rsid w:val="00C20104"/>
    <w:rsid w:val="00C20530"/>
    <w:rsid w:val="00C213D0"/>
    <w:rsid w:val="00C222DE"/>
    <w:rsid w:val="00C22A5E"/>
    <w:rsid w:val="00C23A30"/>
    <w:rsid w:val="00C23D15"/>
    <w:rsid w:val="00C24E5B"/>
    <w:rsid w:val="00C25473"/>
    <w:rsid w:val="00C26816"/>
    <w:rsid w:val="00C26D8B"/>
    <w:rsid w:val="00C27336"/>
    <w:rsid w:val="00C3124F"/>
    <w:rsid w:val="00C31DD1"/>
    <w:rsid w:val="00C3253F"/>
    <w:rsid w:val="00C329D3"/>
    <w:rsid w:val="00C334DF"/>
    <w:rsid w:val="00C35EE3"/>
    <w:rsid w:val="00C35F64"/>
    <w:rsid w:val="00C36769"/>
    <w:rsid w:val="00C36BFD"/>
    <w:rsid w:val="00C43900"/>
    <w:rsid w:val="00C44932"/>
    <w:rsid w:val="00C45A11"/>
    <w:rsid w:val="00C46893"/>
    <w:rsid w:val="00C46C7B"/>
    <w:rsid w:val="00C53398"/>
    <w:rsid w:val="00C53D12"/>
    <w:rsid w:val="00C559FF"/>
    <w:rsid w:val="00C56CC7"/>
    <w:rsid w:val="00C57FD1"/>
    <w:rsid w:val="00C60FEE"/>
    <w:rsid w:val="00C61B8A"/>
    <w:rsid w:val="00C631B4"/>
    <w:rsid w:val="00C64490"/>
    <w:rsid w:val="00C6563D"/>
    <w:rsid w:val="00C66AF8"/>
    <w:rsid w:val="00C66D32"/>
    <w:rsid w:val="00C66FAF"/>
    <w:rsid w:val="00C67EBA"/>
    <w:rsid w:val="00C7274C"/>
    <w:rsid w:val="00C72F8B"/>
    <w:rsid w:val="00C7389F"/>
    <w:rsid w:val="00C73A19"/>
    <w:rsid w:val="00C743FD"/>
    <w:rsid w:val="00C75703"/>
    <w:rsid w:val="00C77C12"/>
    <w:rsid w:val="00C8062C"/>
    <w:rsid w:val="00C806F8"/>
    <w:rsid w:val="00C808A8"/>
    <w:rsid w:val="00C81100"/>
    <w:rsid w:val="00C822EE"/>
    <w:rsid w:val="00C8284C"/>
    <w:rsid w:val="00C84F20"/>
    <w:rsid w:val="00C856C5"/>
    <w:rsid w:val="00C8581B"/>
    <w:rsid w:val="00C8616D"/>
    <w:rsid w:val="00C86611"/>
    <w:rsid w:val="00C86EF6"/>
    <w:rsid w:val="00C87150"/>
    <w:rsid w:val="00C90534"/>
    <w:rsid w:val="00C908F5"/>
    <w:rsid w:val="00C92177"/>
    <w:rsid w:val="00C92A15"/>
    <w:rsid w:val="00C93BD7"/>
    <w:rsid w:val="00CA0F79"/>
    <w:rsid w:val="00CA1F25"/>
    <w:rsid w:val="00CA2856"/>
    <w:rsid w:val="00CA33B9"/>
    <w:rsid w:val="00CA4453"/>
    <w:rsid w:val="00CA544A"/>
    <w:rsid w:val="00CA6D5D"/>
    <w:rsid w:val="00CB3DB2"/>
    <w:rsid w:val="00CB4CD9"/>
    <w:rsid w:val="00CB4D07"/>
    <w:rsid w:val="00CB78DF"/>
    <w:rsid w:val="00CB7ABF"/>
    <w:rsid w:val="00CC16FB"/>
    <w:rsid w:val="00CC1B3A"/>
    <w:rsid w:val="00CC27A9"/>
    <w:rsid w:val="00CC3101"/>
    <w:rsid w:val="00CC47FB"/>
    <w:rsid w:val="00CC5271"/>
    <w:rsid w:val="00CC60E6"/>
    <w:rsid w:val="00CC73C4"/>
    <w:rsid w:val="00CC74E0"/>
    <w:rsid w:val="00CC779C"/>
    <w:rsid w:val="00CD194F"/>
    <w:rsid w:val="00CD2B9B"/>
    <w:rsid w:val="00CD5009"/>
    <w:rsid w:val="00CD5097"/>
    <w:rsid w:val="00CD5CDD"/>
    <w:rsid w:val="00CD6747"/>
    <w:rsid w:val="00CE125C"/>
    <w:rsid w:val="00CE227B"/>
    <w:rsid w:val="00CE2FCD"/>
    <w:rsid w:val="00CE4F3D"/>
    <w:rsid w:val="00CE56D6"/>
    <w:rsid w:val="00CE6B27"/>
    <w:rsid w:val="00CF0E5F"/>
    <w:rsid w:val="00CF0EF9"/>
    <w:rsid w:val="00CF1BA1"/>
    <w:rsid w:val="00CF2B23"/>
    <w:rsid w:val="00CF3381"/>
    <w:rsid w:val="00CF6F93"/>
    <w:rsid w:val="00CF713F"/>
    <w:rsid w:val="00CF795B"/>
    <w:rsid w:val="00D00D5A"/>
    <w:rsid w:val="00D00DAC"/>
    <w:rsid w:val="00D0169E"/>
    <w:rsid w:val="00D02DA1"/>
    <w:rsid w:val="00D03D41"/>
    <w:rsid w:val="00D05975"/>
    <w:rsid w:val="00D06305"/>
    <w:rsid w:val="00D06967"/>
    <w:rsid w:val="00D075EA"/>
    <w:rsid w:val="00D07E54"/>
    <w:rsid w:val="00D105B1"/>
    <w:rsid w:val="00D10E28"/>
    <w:rsid w:val="00D11543"/>
    <w:rsid w:val="00D125F4"/>
    <w:rsid w:val="00D12D25"/>
    <w:rsid w:val="00D13AF4"/>
    <w:rsid w:val="00D1571D"/>
    <w:rsid w:val="00D17512"/>
    <w:rsid w:val="00D17830"/>
    <w:rsid w:val="00D2031F"/>
    <w:rsid w:val="00D208F6"/>
    <w:rsid w:val="00D2187F"/>
    <w:rsid w:val="00D240C6"/>
    <w:rsid w:val="00D251DE"/>
    <w:rsid w:val="00D25CFF"/>
    <w:rsid w:val="00D31FE9"/>
    <w:rsid w:val="00D330B4"/>
    <w:rsid w:val="00D348F2"/>
    <w:rsid w:val="00D35DD3"/>
    <w:rsid w:val="00D35FF0"/>
    <w:rsid w:val="00D36BC8"/>
    <w:rsid w:val="00D375A7"/>
    <w:rsid w:val="00D37C28"/>
    <w:rsid w:val="00D40112"/>
    <w:rsid w:val="00D429F6"/>
    <w:rsid w:val="00D438C9"/>
    <w:rsid w:val="00D45144"/>
    <w:rsid w:val="00D461B4"/>
    <w:rsid w:val="00D47895"/>
    <w:rsid w:val="00D47D20"/>
    <w:rsid w:val="00D47D81"/>
    <w:rsid w:val="00D50581"/>
    <w:rsid w:val="00D50DDA"/>
    <w:rsid w:val="00D5283A"/>
    <w:rsid w:val="00D5391A"/>
    <w:rsid w:val="00D539C7"/>
    <w:rsid w:val="00D54B53"/>
    <w:rsid w:val="00D56455"/>
    <w:rsid w:val="00D600E5"/>
    <w:rsid w:val="00D6106F"/>
    <w:rsid w:val="00D61CEA"/>
    <w:rsid w:val="00D625FD"/>
    <w:rsid w:val="00D62AB6"/>
    <w:rsid w:val="00D62AEA"/>
    <w:rsid w:val="00D63309"/>
    <w:rsid w:val="00D63885"/>
    <w:rsid w:val="00D64390"/>
    <w:rsid w:val="00D65049"/>
    <w:rsid w:val="00D65A03"/>
    <w:rsid w:val="00D66037"/>
    <w:rsid w:val="00D70875"/>
    <w:rsid w:val="00D708C6"/>
    <w:rsid w:val="00D712BF"/>
    <w:rsid w:val="00D72B24"/>
    <w:rsid w:val="00D72D47"/>
    <w:rsid w:val="00D72F40"/>
    <w:rsid w:val="00D7371C"/>
    <w:rsid w:val="00D748CE"/>
    <w:rsid w:val="00D748DD"/>
    <w:rsid w:val="00D753D5"/>
    <w:rsid w:val="00D76280"/>
    <w:rsid w:val="00D763EF"/>
    <w:rsid w:val="00D764A9"/>
    <w:rsid w:val="00D76FBC"/>
    <w:rsid w:val="00D77880"/>
    <w:rsid w:val="00D82AAF"/>
    <w:rsid w:val="00D8345C"/>
    <w:rsid w:val="00D86789"/>
    <w:rsid w:val="00D87004"/>
    <w:rsid w:val="00D87B10"/>
    <w:rsid w:val="00D90CF3"/>
    <w:rsid w:val="00D90CFE"/>
    <w:rsid w:val="00D9103F"/>
    <w:rsid w:val="00D91FE1"/>
    <w:rsid w:val="00D93039"/>
    <w:rsid w:val="00D933F5"/>
    <w:rsid w:val="00D94502"/>
    <w:rsid w:val="00D95D82"/>
    <w:rsid w:val="00D976AE"/>
    <w:rsid w:val="00D97795"/>
    <w:rsid w:val="00D97E7E"/>
    <w:rsid w:val="00DA0B8F"/>
    <w:rsid w:val="00DA36FA"/>
    <w:rsid w:val="00DA4E3E"/>
    <w:rsid w:val="00DA51B2"/>
    <w:rsid w:val="00DA54AF"/>
    <w:rsid w:val="00DA713C"/>
    <w:rsid w:val="00DA717D"/>
    <w:rsid w:val="00DB3269"/>
    <w:rsid w:val="00DB3A5C"/>
    <w:rsid w:val="00DB4AE3"/>
    <w:rsid w:val="00DC06E4"/>
    <w:rsid w:val="00DC1BDF"/>
    <w:rsid w:val="00DC22C1"/>
    <w:rsid w:val="00DC2EB3"/>
    <w:rsid w:val="00DC304B"/>
    <w:rsid w:val="00DC46BC"/>
    <w:rsid w:val="00DC6779"/>
    <w:rsid w:val="00DC7871"/>
    <w:rsid w:val="00DD27E1"/>
    <w:rsid w:val="00DD3291"/>
    <w:rsid w:val="00DD36E6"/>
    <w:rsid w:val="00DD609C"/>
    <w:rsid w:val="00DD68F6"/>
    <w:rsid w:val="00DE0856"/>
    <w:rsid w:val="00DE180F"/>
    <w:rsid w:val="00DE2203"/>
    <w:rsid w:val="00DE25EB"/>
    <w:rsid w:val="00DE3191"/>
    <w:rsid w:val="00DE3D49"/>
    <w:rsid w:val="00DE7583"/>
    <w:rsid w:val="00DE7D06"/>
    <w:rsid w:val="00DF1188"/>
    <w:rsid w:val="00DF14ED"/>
    <w:rsid w:val="00DF1554"/>
    <w:rsid w:val="00DF19BD"/>
    <w:rsid w:val="00DF1C37"/>
    <w:rsid w:val="00DF2B3A"/>
    <w:rsid w:val="00DF43DB"/>
    <w:rsid w:val="00DF56A9"/>
    <w:rsid w:val="00DF68B3"/>
    <w:rsid w:val="00DF6CD8"/>
    <w:rsid w:val="00DF786C"/>
    <w:rsid w:val="00E00CC1"/>
    <w:rsid w:val="00E01EF6"/>
    <w:rsid w:val="00E02CA1"/>
    <w:rsid w:val="00E03999"/>
    <w:rsid w:val="00E03C10"/>
    <w:rsid w:val="00E045B9"/>
    <w:rsid w:val="00E1060E"/>
    <w:rsid w:val="00E10646"/>
    <w:rsid w:val="00E10A72"/>
    <w:rsid w:val="00E11182"/>
    <w:rsid w:val="00E11A1B"/>
    <w:rsid w:val="00E12E95"/>
    <w:rsid w:val="00E12ED4"/>
    <w:rsid w:val="00E142E9"/>
    <w:rsid w:val="00E2011C"/>
    <w:rsid w:val="00E217E2"/>
    <w:rsid w:val="00E23282"/>
    <w:rsid w:val="00E24BCA"/>
    <w:rsid w:val="00E25A40"/>
    <w:rsid w:val="00E25DC7"/>
    <w:rsid w:val="00E26515"/>
    <w:rsid w:val="00E30D6D"/>
    <w:rsid w:val="00E34EAC"/>
    <w:rsid w:val="00E34F75"/>
    <w:rsid w:val="00E354EF"/>
    <w:rsid w:val="00E37826"/>
    <w:rsid w:val="00E37F03"/>
    <w:rsid w:val="00E41803"/>
    <w:rsid w:val="00E420DE"/>
    <w:rsid w:val="00E433A2"/>
    <w:rsid w:val="00E44323"/>
    <w:rsid w:val="00E44611"/>
    <w:rsid w:val="00E44F7F"/>
    <w:rsid w:val="00E45375"/>
    <w:rsid w:val="00E47729"/>
    <w:rsid w:val="00E47AF8"/>
    <w:rsid w:val="00E47D38"/>
    <w:rsid w:val="00E50306"/>
    <w:rsid w:val="00E503C0"/>
    <w:rsid w:val="00E51223"/>
    <w:rsid w:val="00E5149D"/>
    <w:rsid w:val="00E5339D"/>
    <w:rsid w:val="00E55C88"/>
    <w:rsid w:val="00E56BCD"/>
    <w:rsid w:val="00E603FF"/>
    <w:rsid w:val="00E61761"/>
    <w:rsid w:val="00E6347D"/>
    <w:rsid w:val="00E63597"/>
    <w:rsid w:val="00E63816"/>
    <w:rsid w:val="00E63BDC"/>
    <w:rsid w:val="00E63C44"/>
    <w:rsid w:val="00E6555B"/>
    <w:rsid w:val="00E670D3"/>
    <w:rsid w:val="00E673F5"/>
    <w:rsid w:val="00E708B6"/>
    <w:rsid w:val="00E70B45"/>
    <w:rsid w:val="00E71EC4"/>
    <w:rsid w:val="00E7429D"/>
    <w:rsid w:val="00E74A14"/>
    <w:rsid w:val="00E75092"/>
    <w:rsid w:val="00E804F4"/>
    <w:rsid w:val="00E80930"/>
    <w:rsid w:val="00E80EE3"/>
    <w:rsid w:val="00E82902"/>
    <w:rsid w:val="00E82D24"/>
    <w:rsid w:val="00E83856"/>
    <w:rsid w:val="00E84081"/>
    <w:rsid w:val="00E86198"/>
    <w:rsid w:val="00E866C5"/>
    <w:rsid w:val="00E8701F"/>
    <w:rsid w:val="00E8792F"/>
    <w:rsid w:val="00E87F3D"/>
    <w:rsid w:val="00E90A7B"/>
    <w:rsid w:val="00E92731"/>
    <w:rsid w:val="00E94E89"/>
    <w:rsid w:val="00E95072"/>
    <w:rsid w:val="00E965AC"/>
    <w:rsid w:val="00E97F38"/>
    <w:rsid w:val="00EA264C"/>
    <w:rsid w:val="00EA2B8C"/>
    <w:rsid w:val="00EA313E"/>
    <w:rsid w:val="00EA31FA"/>
    <w:rsid w:val="00EA3355"/>
    <w:rsid w:val="00EA33BA"/>
    <w:rsid w:val="00EA490B"/>
    <w:rsid w:val="00EA6D3B"/>
    <w:rsid w:val="00EB2108"/>
    <w:rsid w:val="00EB358B"/>
    <w:rsid w:val="00EB39B7"/>
    <w:rsid w:val="00EB44C4"/>
    <w:rsid w:val="00EB564A"/>
    <w:rsid w:val="00EC0B54"/>
    <w:rsid w:val="00EC0CE4"/>
    <w:rsid w:val="00EC0F7F"/>
    <w:rsid w:val="00EC115D"/>
    <w:rsid w:val="00EC1487"/>
    <w:rsid w:val="00EC1812"/>
    <w:rsid w:val="00EC2381"/>
    <w:rsid w:val="00EC4160"/>
    <w:rsid w:val="00EC52C4"/>
    <w:rsid w:val="00EC58AC"/>
    <w:rsid w:val="00EC5C1C"/>
    <w:rsid w:val="00EC78C8"/>
    <w:rsid w:val="00ED0509"/>
    <w:rsid w:val="00ED08D4"/>
    <w:rsid w:val="00ED1B48"/>
    <w:rsid w:val="00ED1CE8"/>
    <w:rsid w:val="00ED4C5A"/>
    <w:rsid w:val="00ED4D73"/>
    <w:rsid w:val="00ED5780"/>
    <w:rsid w:val="00ED6AE0"/>
    <w:rsid w:val="00EE08EA"/>
    <w:rsid w:val="00EE1363"/>
    <w:rsid w:val="00EE1F23"/>
    <w:rsid w:val="00EE286F"/>
    <w:rsid w:val="00EE2953"/>
    <w:rsid w:val="00EE29CE"/>
    <w:rsid w:val="00EE366B"/>
    <w:rsid w:val="00EE3DFE"/>
    <w:rsid w:val="00EE3F6B"/>
    <w:rsid w:val="00EE41E1"/>
    <w:rsid w:val="00EE445E"/>
    <w:rsid w:val="00EE4F7B"/>
    <w:rsid w:val="00EE53F5"/>
    <w:rsid w:val="00EE5727"/>
    <w:rsid w:val="00EE7D1B"/>
    <w:rsid w:val="00EF0149"/>
    <w:rsid w:val="00EF0C28"/>
    <w:rsid w:val="00EF0E1C"/>
    <w:rsid w:val="00EF1A27"/>
    <w:rsid w:val="00EF1FCE"/>
    <w:rsid w:val="00EF2F53"/>
    <w:rsid w:val="00EF47C7"/>
    <w:rsid w:val="00EF4C2E"/>
    <w:rsid w:val="00EF5841"/>
    <w:rsid w:val="00EF594F"/>
    <w:rsid w:val="00EF62B6"/>
    <w:rsid w:val="00EF6AF5"/>
    <w:rsid w:val="00EF7F15"/>
    <w:rsid w:val="00F013C4"/>
    <w:rsid w:val="00F018A2"/>
    <w:rsid w:val="00F01EDD"/>
    <w:rsid w:val="00F03036"/>
    <w:rsid w:val="00F05C03"/>
    <w:rsid w:val="00F05CEC"/>
    <w:rsid w:val="00F06815"/>
    <w:rsid w:val="00F077F6"/>
    <w:rsid w:val="00F11F9B"/>
    <w:rsid w:val="00F1284F"/>
    <w:rsid w:val="00F131A1"/>
    <w:rsid w:val="00F1364C"/>
    <w:rsid w:val="00F14765"/>
    <w:rsid w:val="00F14A23"/>
    <w:rsid w:val="00F15AF1"/>
    <w:rsid w:val="00F15F36"/>
    <w:rsid w:val="00F17188"/>
    <w:rsid w:val="00F17A3E"/>
    <w:rsid w:val="00F17DEB"/>
    <w:rsid w:val="00F203E6"/>
    <w:rsid w:val="00F20FFC"/>
    <w:rsid w:val="00F215E8"/>
    <w:rsid w:val="00F21628"/>
    <w:rsid w:val="00F22B77"/>
    <w:rsid w:val="00F22CB4"/>
    <w:rsid w:val="00F304B3"/>
    <w:rsid w:val="00F32EF1"/>
    <w:rsid w:val="00F33753"/>
    <w:rsid w:val="00F34442"/>
    <w:rsid w:val="00F349DF"/>
    <w:rsid w:val="00F35A9C"/>
    <w:rsid w:val="00F366F5"/>
    <w:rsid w:val="00F36705"/>
    <w:rsid w:val="00F40D30"/>
    <w:rsid w:val="00F41934"/>
    <w:rsid w:val="00F41CA5"/>
    <w:rsid w:val="00F4250A"/>
    <w:rsid w:val="00F42B67"/>
    <w:rsid w:val="00F458DE"/>
    <w:rsid w:val="00F47E9A"/>
    <w:rsid w:val="00F47ED6"/>
    <w:rsid w:val="00F501B1"/>
    <w:rsid w:val="00F503A2"/>
    <w:rsid w:val="00F524F3"/>
    <w:rsid w:val="00F53367"/>
    <w:rsid w:val="00F53C1E"/>
    <w:rsid w:val="00F54C3E"/>
    <w:rsid w:val="00F56223"/>
    <w:rsid w:val="00F56977"/>
    <w:rsid w:val="00F56E5E"/>
    <w:rsid w:val="00F570A9"/>
    <w:rsid w:val="00F57797"/>
    <w:rsid w:val="00F57FD8"/>
    <w:rsid w:val="00F64DB4"/>
    <w:rsid w:val="00F6517F"/>
    <w:rsid w:val="00F651E9"/>
    <w:rsid w:val="00F70D74"/>
    <w:rsid w:val="00F72474"/>
    <w:rsid w:val="00F729CC"/>
    <w:rsid w:val="00F8001D"/>
    <w:rsid w:val="00F819E5"/>
    <w:rsid w:val="00F81D38"/>
    <w:rsid w:val="00F832A6"/>
    <w:rsid w:val="00F83F46"/>
    <w:rsid w:val="00F85067"/>
    <w:rsid w:val="00F86EDD"/>
    <w:rsid w:val="00F917A8"/>
    <w:rsid w:val="00F9200A"/>
    <w:rsid w:val="00F9373C"/>
    <w:rsid w:val="00F948BA"/>
    <w:rsid w:val="00F96313"/>
    <w:rsid w:val="00FA121C"/>
    <w:rsid w:val="00FA53DC"/>
    <w:rsid w:val="00FA5855"/>
    <w:rsid w:val="00FA75EC"/>
    <w:rsid w:val="00FA7EA9"/>
    <w:rsid w:val="00FB03DC"/>
    <w:rsid w:val="00FB0AF7"/>
    <w:rsid w:val="00FB0C07"/>
    <w:rsid w:val="00FB216F"/>
    <w:rsid w:val="00FB2E99"/>
    <w:rsid w:val="00FB550A"/>
    <w:rsid w:val="00FB7265"/>
    <w:rsid w:val="00FB76E5"/>
    <w:rsid w:val="00FB77A6"/>
    <w:rsid w:val="00FC0177"/>
    <w:rsid w:val="00FC1B75"/>
    <w:rsid w:val="00FC5443"/>
    <w:rsid w:val="00FC782B"/>
    <w:rsid w:val="00FC7BB0"/>
    <w:rsid w:val="00FD01C8"/>
    <w:rsid w:val="00FD04C1"/>
    <w:rsid w:val="00FD193D"/>
    <w:rsid w:val="00FD1DD9"/>
    <w:rsid w:val="00FD2F1B"/>
    <w:rsid w:val="00FD3CFC"/>
    <w:rsid w:val="00FD3E1A"/>
    <w:rsid w:val="00FD6C29"/>
    <w:rsid w:val="00FE02E0"/>
    <w:rsid w:val="00FE0322"/>
    <w:rsid w:val="00FE043A"/>
    <w:rsid w:val="00FE15FA"/>
    <w:rsid w:val="00FE1746"/>
    <w:rsid w:val="00FE2B57"/>
    <w:rsid w:val="00FE4083"/>
    <w:rsid w:val="00FE43B6"/>
    <w:rsid w:val="00FE5971"/>
    <w:rsid w:val="00FF05BB"/>
    <w:rsid w:val="00FF0748"/>
    <w:rsid w:val="00FF29B0"/>
    <w:rsid w:val="00FF2F26"/>
    <w:rsid w:val="00FF2F2C"/>
    <w:rsid w:val="00FF4933"/>
    <w:rsid w:val="00FF4D81"/>
    <w:rsid w:val="00FF4F92"/>
    <w:rsid w:val="00FF5469"/>
    <w:rsid w:val="00FF561B"/>
    <w:rsid w:val="00FF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B86A6AA-5AF8-47B5-B0C8-A1F9D4FA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329D3"/>
  </w:style>
  <w:style w:type="paragraph" w:styleId="Titolo1">
    <w:name w:val="heading 1"/>
    <w:basedOn w:val="Normale"/>
    <w:next w:val="Normale"/>
    <w:link w:val="Titolo1Carattere"/>
    <w:uiPriority w:val="99"/>
    <w:qFormat/>
    <w:rsid w:val="00C1139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FC0177"/>
    <w:pPr>
      <w:keepNext/>
      <w:tabs>
        <w:tab w:val="right" w:pos="7938"/>
      </w:tabs>
      <w:outlineLvl w:val="1"/>
    </w:pPr>
    <w:rPr>
      <w:b/>
      <w:sz w:val="22"/>
      <w:u w:val="single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locked/>
    <w:rsid w:val="000D52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F05C03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C1139D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FC0177"/>
    <w:rPr>
      <w:rFonts w:cs="Times New Roman"/>
      <w:b/>
      <w:sz w:val="22"/>
      <w:u w:val="single"/>
    </w:rPr>
  </w:style>
  <w:style w:type="character" w:customStyle="1" w:styleId="Titolo8Carattere">
    <w:name w:val="Titolo 8 Carattere"/>
    <w:basedOn w:val="Carpredefinitoparagrafo"/>
    <w:link w:val="Titolo8"/>
    <w:uiPriority w:val="99"/>
    <w:semiHidden/>
    <w:locked/>
    <w:rsid w:val="00F05C03"/>
    <w:rPr>
      <w:rFonts w:ascii="Calibri" w:hAnsi="Calibri" w:cs="Times New Roman"/>
      <w:i/>
      <w:iCs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C329D3"/>
    <w:pPr>
      <w:framePr w:hSpace="240" w:vSpace="240" w:wrap="auto" w:hAnchor="text" w:xAlign="center"/>
      <w:tabs>
        <w:tab w:val="left" w:pos="397"/>
      </w:tabs>
      <w:jc w:val="right"/>
    </w:pPr>
    <w:rPr>
      <w:sz w:val="24"/>
    </w:rPr>
  </w:style>
  <w:style w:type="paragraph" w:styleId="Intestazione">
    <w:name w:val="header"/>
    <w:basedOn w:val="Normale"/>
    <w:link w:val="IntestazioneCarattere"/>
    <w:uiPriority w:val="99"/>
    <w:semiHidden/>
    <w:rsid w:val="00C329D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914308"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C329D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F2227"/>
    <w:rPr>
      <w:rFonts w:cs="Times New Roman"/>
    </w:rPr>
  </w:style>
  <w:style w:type="character" w:styleId="Collegamentoipertestuale">
    <w:name w:val="Hyperlink"/>
    <w:basedOn w:val="Carpredefinitoparagrafo"/>
    <w:uiPriority w:val="99"/>
    <w:semiHidden/>
    <w:rsid w:val="00C329D3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6152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Rientrocorpodeltesto">
    <w:name w:val="Body Text Indent"/>
    <w:basedOn w:val="Normale"/>
    <w:link w:val="RientrocorpodeltestoCarattere"/>
    <w:uiPriority w:val="99"/>
    <w:rsid w:val="00FC0177"/>
    <w:pPr>
      <w:tabs>
        <w:tab w:val="right" w:pos="8505"/>
      </w:tabs>
      <w:ind w:firstLine="567"/>
      <w:jc w:val="both"/>
    </w:pPr>
    <w:rPr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FC0177"/>
    <w:rPr>
      <w:rFonts w:cs="Times New Roman"/>
      <w:sz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F05C03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F05C03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sid w:val="00F05C03"/>
    <w:rPr>
      <w:rFonts w:cs="Times New Roman"/>
      <w:vertAlign w:val="superscript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F05C0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F05C03"/>
    <w:rPr>
      <w:rFonts w:ascii="Cambria" w:hAnsi="Cambria" w:cs="Times New Roman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rsid w:val="00871F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locked/>
    <w:rsid w:val="00871FFB"/>
    <w:rPr>
      <w:rFonts w:ascii="Courier New" w:hAnsi="Courier New" w:cs="Courier New"/>
    </w:rPr>
  </w:style>
  <w:style w:type="character" w:customStyle="1" w:styleId="BodyTextChar">
    <w:name w:val="Body Text Char"/>
    <w:uiPriority w:val="99"/>
    <w:locked/>
    <w:rsid w:val="00871FFB"/>
    <w:rPr>
      <w:sz w:val="24"/>
    </w:rPr>
  </w:style>
  <w:style w:type="paragraph" w:styleId="Corpotesto">
    <w:name w:val="Body Text"/>
    <w:basedOn w:val="Normale"/>
    <w:link w:val="CorpotestoCarattere"/>
    <w:uiPriority w:val="99"/>
    <w:rsid w:val="00871FFB"/>
    <w:pPr>
      <w:spacing w:after="120"/>
    </w:pPr>
    <w:rPr>
      <w:sz w:val="24"/>
      <w:szCs w:val="24"/>
    </w:rPr>
  </w:style>
  <w:style w:type="character" w:customStyle="1" w:styleId="BodyTextChar1">
    <w:name w:val="Body Text Char1"/>
    <w:basedOn w:val="Carpredefinitoparagrafo"/>
    <w:uiPriority w:val="99"/>
    <w:semiHidden/>
    <w:locked/>
    <w:rsid w:val="00914308"/>
    <w:rPr>
      <w:rFonts w:cs="Times New Roman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871FFB"/>
    <w:rPr>
      <w:rFonts w:cs="Times New Roman"/>
    </w:rPr>
  </w:style>
  <w:style w:type="paragraph" w:customStyle="1" w:styleId="HTMLBody">
    <w:name w:val="HTML Body"/>
    <w:uiPriority w:val="99"/>
    <w:rsid w:val="001B43D5"/>
    <w:pPr>
      <w:autoSpaceDE w:val="0"/>
      <w:autoSpaceDN w:val="0"/>
      <w:adjustRightInd w:val="0"/>
    </w:pPr>
    <w:rPr>
      <w:rFonts w:ascii="Arial" w:hAnsi="Arial"/>
    </w:rPr>
  </w:style>
  <w:style w:type="paragraph" w:styleId="Testonormale">
    <w:name w:val="Plain Text"/>
    <w:basedOn w:val="Normale"/>
    <w:link w:val="TestonormaleCarattere"/>
    <w:uiPriority w:val="99"/>
    <w:rsid w:val="001B43D5"/>
    <w:rPr>
      <w:rFonts w:ascii="Consolas" w:hAnsi="Consolas" w:cs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1B43D5"/>
    <w:rPr>
      <w:rFonts w:ascii="Consolas" w:hAnsi="Consolas" w:cs="Consolas"/>
      <w:sz w:val="21"/>
      <w:szCs w:val="21"/>
    </w:rPr>
  </w:style>
  <w:style w:type="paragraph" w:customStyle="1" w:styleId="Default">
    <w:name w:val="Default"/>
    <w:basedOn w:val="Normale"/>
    <w:rsid w:val="00FD6C29"/>
    <w:pPr>
      <w:autoSpaceDE w:val="0"/>
      <w:autoSpaceDN w:val="0"/>
    </w:pPr>
    <w:rPr>
      <w:rFonts w:ascii="Garamond" w:hAnsi="Garamond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ED1B48"/>
    <w:rPr>
      <w:rFonts w:cs="Times New Roman"/>
      <w:b/>
      <w:bCs/>
    </w:rPr>
  </w:style>
  <w:style w:type="character" w:styleId="Enfasicorsivo">
    <w:name w:val="Emphasis"/>
    <w:basedOn w:val="Carpredefinitoparagrafo"/>
    <w:uiPriority w:val="20"/>
    <w:qFormat/>
    <w:rsid w:val="00ED1B48"/>
    <w:rPr>
      <w:rFonts w:cs="Times New Roman"/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1A9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1A9E"/>
    <w:rPr>
      <w:rFonts w:ascii="Tahoma" w:hAnsi="Tahoma" w:cs="Tahoma"/>
      <w:sz w:val="16"/>
      <w:szCs w:val="16"/>
    </w:rPr>
  </w:style>
  <w:style w:type="paragraph" w:customStyle="1" w:styleId="Pa0">
    <w:name w:val="Pa0"/>
    <w:basedOn w:val="Default"/>
    <w:next w:val="Default"/>
    <w:uiPriority w:val="99"/>
    <w:rsid w:val="0048300A"/>
    <w:pPr>
      <w:adjustRightInd w:val="0"/>
      <w:spacing w:line="241" w:lineRule="atLeast"/>
    </w:pPr>
    <w:rPr>
      <w:rFonts w:ascii="DIN" w:eastAsia="Calibri" w:hAnsi="DIN"/>
      <w:color w:val="auto"/>
      <w:lang w:eastAsia="en-US"/>
    </w:rPr>
  </w:style>
  <w:style w:type="character" w:customStyle="1" w:styleId="A0">
    <w:name w:val="A0"/>
    <w:uiPriority w:val="99"/>
    <w:rsid w:val="0048300A"/>
    <w:rPr>
      <w:rFonts w:ascii="DIN" w:hAnsi="DIN" w:cs="DIN" w:hint="default"/>
      <w:b/>
      <w:bCs/>
      <w:color w:val="000000"/>
      <w:sz w:val="25"/>
      <w:szCs w:val="25"/>
    </w:rPr>
  </w:style>
  <w:style w:type="character" w:customStyle="1" w:styleId="A1">
    <w:name w:val="A1"/>
    <w:uiPriority w:val="99"/>
    <w:rsid w:val="0048300A"/>
    <w:rPr>
      <w:rFonts w:ascii="DIN" w:hAnsi="DIN" w:cs="DIN" w:hint="default"/>
      <w:color w:val="000000"/>
      <w:sz w:val="23"/>
      <w:szCs w:val="23"/>
    </w:rPr>
  </w:style>
  <w:style w:type="paragraph" w:customStyle="1" w:styleId="msonormalcxspmedio">
    <w:name w:val="msonormalcxspmedio"/>
    <w:basedOn w:val="Normale"/>
    <w:rsid w:val="0052031C"/>
    <w:pPr>
      <w:spacing w:before="100" w:beforeAutospacing="1" w:after="100" w:afterAutospacing="1"/>
    </w:pPr>
    <w:rPr>
      <w:rFonts w:eastAsia="Calibri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956FB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Testonormale1">
    <w:name w:val="Testo normale1"/>
    <w:basedOn w:val="Normale"/>
    <w:rsid w:val="00E23282"/>
    <w:pPr>
      <w:suppressAutoHyphens/>
    </w:pPr>
    <w:rPr>
      <w:rFonts w:ascii="Consolas" w:eastAsia="Calibri" w:hAnsi="Consolas" w:cs="Consolas"/>
      <w:sz w:val="21"/>
      <w:szCs w:val="21"/>
      <w:lang w:eastAsia="ar-SA"/>
    </w:rPr>
  </w:style>
  <w:style w:type="table" w:styleId="Grigliatabella">
    <w:name w:val="Table Grid"/>
    <w:basedOn w:val="Tabellanormale"/>
    <w:uiPriority w:val="59"/>
    <w:locked/>
    <w:rsid w:val="00E2328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A3"/>
    <w:basedOn w:val="Carpredefinitoparagrafo"/>
    <w:uiPriority w:val="99"/>
    <w:rsid w:val="00832D09"/>
    <w:rPr>
      <w:rFonts w:ascii="Adobe Caslon Pro" w:hAnsi="Adobe Caslon Pro" w:hint="default"/>
      <w:color w:val="000000"/>
    </w:rPr>
  </w:style>
  <w:style w:type="paragraph" w:customStyle="1" w:styleId="TableParagraph">
    <w:name w:val="Table Paragraph"/>
    <w:basedOn w:val="Normale"/>
    <w:uiPriority w:val="1"/>
    <w:rsid w:val="00753416"/>
    <w:pPr>
      <w:spacing w:line="268" w:lineRule="exact"/>
      <w:ind w:left="79" w:right="608"/>
    </w:pPr>
    <w:rPr>
      <w:rFonts w:eastAsia="Calibri"/>
      <w:sz w:val="22"/>
      <w:szCs w:val="22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2D7AF3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2D7AF3"/>
  </w:style>
  <w:style w:type="character" w:customStyle="1" w:styleId="apple-converted-space">
    <w:name w:val="apple-converted-space"/>
    <w:basedOn w:val="Carpredefinitoparagrafo"/>
    <w:rsid w:val="006C1161"/>
  </w:style>
  <w:style w:type="paragraph" w:customStyle="1" w:styleId="p1">
    <w:name w:val="p1"/>
    <w:basedOn w:val="Normale"/>
    <w:rsid w:val="003171C2"/>
    <w:rPr>
      <w:rFonts w:ascii="Helvetica" w:eastAsiaTheme="minorHAnsi" w:hAnsi="Helvetica"/>
      <w:sz w:val="15"/>
      <w:szCs w:val="15"/>
      <w:lang w:val="en-GB" w:eastAsia="en-GB"/>
    </w:rPr>
  </w:style>
  <w:style w:type="character" w:customStyle="1" w:styleId="s1">
    <w:name w:val="s1"/>
    <w:basedOn w:val="Carpredefinitoparagrafo"/>
    <w:rsid w:val="003171C2"/>
    <w:rPr>
      <w:rFonts w:ascii="Times" w:hAnsi="Times" w:hint="default"/>
      <w:sz w:val="15"/>
      <w:szCs w:val="15"/>
    </w:rPr>
  </w:style>
  <w:style w:type="character" w:customStyle="1" w:styleId="s2">
    <w:name w:val="s2"/>
    <w:basedOn w:val="Carpredefinitoparagrafo"/>
    <w:rsid w:val="003171C2"/>
    <w:rPr>
      <w:rFonts w:ascii="Helvetica" w:hAnsi="Helvetica" w:hint="default"/>
      <w:sz w:val="15"/>
      <w:szCs w:val="15"/>
    </w:rPr>
  </w:style>
  <w:style w:type="paragraph" w:customStyle="1" w:styleId="Normale1">
    <w:name w:val="Normale1"/>
    <w:rsid w:val="009C1044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Titolo">
    <w:name w:val="Title"/>
    <w:basedOn w:val="Normale"/>
    <w:link w:val="TitoloCarattere"/>
    <w:qFormat/>
    <w:locked/>
    <w:rsid w:val="000B7468"/>
    <w:pPr>
      <w:ind w:firstLine="540"/>
      <w:jc w:val="center"/>
    </w:pPr>
    <w:rPr>
      <w:sz w:val="28"/>
      <w:szCs w:val="24"/>
    </w:rPr>
  </w:style>
  <w:style w:type="character" w:customStyle="1" w:styleId="TitoloCarattere">
    <w:name w:val="Titolo Carattere"/>
    <w:basedOn w:val="Carpredefinitoparagrafo"/>
    <w:link w:val="Titolo"/>
    <w:rsid w:val="000B7468"/>
    <w:rPr>
      <w:sz w:val="28"/>
      <w:szCs w:val="24"/>
    </w:rPr>
  </w:style>
  <w:style w:type="character" w:customStyle="1" w:styleId="Hyperlink0">
    <w:name w:val="Hyperlink.0"/>
    <w:basedOn w:val="Carpredefinitoparagrafo"/>
    <w:rsid w:val="00886AC7"/>
    <w:rPr>
      <w:color w:val="7C9547"/>
      <w:sz w:val="24"/>
      <w:szCs w:val="24"/>
      <w:u w:val="single" w:color="0000FF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445BF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445BFE"/>
    <w:rPr>
      <w:sz w:val="16"/>
      <w:szCs w:val="16"/>
    </w:rPr>
  </w:style>
  <w:style w:type="character" w:customStyle="1" w:styleId="st">
    <w:name w:val="st"/>
    <w:basedOn w:val="Carpredefinitoparagrafo"/>
    <w:rsid w:val="00933A5E"/>
  </w:style>
  <w:style w:type="character" w:styleId="Rimandocommento">
    <w:name w:val="annotation reference"/>
    <w:basedOn w:val="Carpredefinitoparagrafo"/>
    <w:uiPriority w:val="99"/>
    <w:semiHidden/>
    <w:unhideWhenUsed/>
    <w:rsid w:val="004C05A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C05A2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C05A2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C05A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C05A2"/>
    <w:rPr>
      <w:b/>
      <w:bCs/>
    </w:rPr>
  </w:style>
  <w:style w:type="character" w:customStyle="1" w:styleId="Nessuno">
    <w:name w:val="Nessuno"/>
    <w:rsid w:val="00934104"/>
  </w:style>
  <w:style w:type="character" w:customStyle="1" w:styleId="Titolo3Carattere">
    <w:name w:val="Titolo 3 Carattere"/>
    <w:basedOn w:val="Carpredefinitoparagrafo"/>
    <w:link w:val="Titolo3"/>
    <w:semiHidden/>
    <w:rsid w:val="000D52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abel">
    <w:name w:val="label"/>
    <w:basedOn w:val="Carpredefinitoparagrafo"/>
    <w:rsid w:val="000D5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2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87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361452">
                      <w:marLeft w:val="-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09120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807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24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628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37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974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9138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3343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3803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859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4" w:space="0" w:color="E5E6E9"/>
                                                                <w:left w:val="single" w:sz="4" w:space="0" w:color="DFE0E4"/>
                                                                <w:bottom w:val="single" w:sz="4" w:space="0" w:color="D0D1D5"/>
                                                                <w:right w:val="single" w:sz="4" w:space="0" w:color="DFE0E4"/>
                                                              </w:divBdr>
                                                              <w:divsChild>
                                                                <w:div w:id="1838499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3941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" w:space="0" w:color="E5E6E9"/>
                                                                        <w:left w:val="single" w:sz="4" w:space="0" w:color="DFE0E4"/>
                                                                        <w:bottom w:val="single" w:sz="4" w:space="0" w:color="D0D1D5"/>
                                                                        <w:right w:val="single" w:sz="4" w:space="0" w:color="DFE0E4"/>
                                                                      </w:divBdr>
                                                                      <w:divsChild>
                                                                        <w:div w:id="164430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278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2423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4805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349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15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7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4542">
          <w:marLeft w:val="0"/>
          <w:marRight w:val="0"/>
          <w:marTop w:val="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77035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16047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0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83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83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83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83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83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83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6315">
          <w:marLeft w:val="0"/>
          <w:marRight w:val="0"/>
          <w:marTop w:val="0"/>
          <w:marBottom w:val="0"/>
          <w:divBdr>
            <w:top w:val="single" w:sz="4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8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61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075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617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09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057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1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929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1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siocritici.it/images/pdf/Eventi/2021/2021.07.20_Loc._dESTATEvi_Amat.Lab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fisiocritici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venti@fisiocritici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i\Microsoft%20Office\Modelli\carta%20intesta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E1BE1A-44A9-4DEB-B514-6225B3DC8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intestata.dot</Template>
  <TotalTime>171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Accedemia dei Fisiocritici</Company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.</dc:creator>
  <cp:lastModifiedBy>Chiara Bratto</cp:lastModifiedBy>
  <cp:revision>5</cp:revision>
  <cp:lastPrinted>2021-07-06T12:09:00Z</cp:lastPrinted>
  <dcterms:created xsi:type="dcterms:W3CDTF">2021-07-19T09:30:00Z</dcterms:created>
  <dcterms:modified xsi:type="dcterms:W3CDTF">2021-07-19T12:32:00Z</dcterms:modified>
</cp:coreProperties>
</file>